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295DC4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295DC4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D75B1F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295DC4">
              <w:t>37-1/43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1205FC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1205FC" w:rsidRPr="001205FC">
        <w:rPr>
          <w:b/>
        </w:rPr>
        <w:t xml:space="preserve"> 1917</w:t>
      </w:r>
    </w:p>
    <w:p w:rsidR="00C658DF" w:rsidRDefault="00C658DF">
      <w:pPr>
        <w:ind w:right="-1759"/>
      </w:pPr>
    </w:p>
    <w:p w:rsidR="00BD5E14" w:rsidRPr="001205FC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1205FC" w:rsidRDefault="00D635D8" w:rsidP="00BD5E14">
      <w:pPr>
        <w:ind w:right="43"/>
        <w:jc w:val="both"/>
      </w:pPr>
    </w:p>
    <w:p w:rsidR="00BD5E14" w:rsidRDefault="00295DC4" w:rsidP="00BD5E14">
      <w:pPr>
        <w:ind w:right="43"/>
        <w:jc w:val="center"/>
      </w:pPr>
      <w:bookmarkStart w:id="4" w:name="ik_name_2"/>
      <w:bookmarkEnd w:id="4"/>
      <w:r w:rsidRPr="001205FC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295DC4" w:rsidRDefault="00295DC4" w:rsidP="00295DC4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№1917 в количестве 13 членов комиссии с правом решающего голоса в составе: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Азиметова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Танзела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Агабалаевна</w:t>
      </w:r>
      <w:proofErr w:type="spellEnd"/>
      <w:r>
        <w:rPr>
          <w:szCs w:val="28"/>
        </w:rPr>
        <w:t>, 01.06.1990 года  рождения, образование среднее профессиональное, выдвинут(а) Региональное отделение в Ростовской области Всероссийской политической партии "ПРАВОЕ ДЕЛО"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Андриященко</w:t>
      </w:r>
      <w:proofErr w:type="spellEnd"/>
      <w:r>
        <w:rPr>
          <w:szCs w:val="28"/>
        </w:rPr>
        <w:t xml:space="preserve"> Оксана Константиновна, 05.05.1974 года  рождения, образование высшее, выдвинут(а) Общероссийская общественная организация "Союз женщин России"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>-  Бабенко Георгий Вячеславович, 21.01.1969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>-  Бабенко Ирина Викторовна, 13.01.1972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205FC">
        <w:rPr>
          <w:szCs w:val="28"/>
        </w:rPr>
        <w:t xml:space="preserve">собранием избирателей </w:t>
      </w:r>
      <w:r>
        <w:rPr>
          <w:szCs w:val="28"/>
        </w:rPr>
        <w:t>ООО "КЗ Ростсельмаш"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Горун</w:t>
      </w:r>
      <w:proofErr w:type="spellEnd"/>
      <w:r>
        <w:rPr>
          <w:szCs w:val="28"/>
        </w:rPr>
        <w:t xml:space="preserve"> Сергей Павлович, 27.05.1988 года  рождения, образование высшее, выдвинут(а) Ростовское-на-Дону местное отделение политической партии "Коммунистическая партия Российской Федерации"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>-  Козуб Наталья Павловна, 05.01.1973 года  рождения, образование среднее профессиональное, выдвинут(а) Региональное отделение Политической партии СПРАВЕДЛИВАЯ РОССИЯ в Ростовской области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>-  Литвякова Наталья Александровна, 13.09.1975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Локтионова</w:t>
      </w:r>
      <w:proofErr w:type="spellEnd"/>
      <w:r>
        <w:rPr>
          <w:szCs w:val="28"/>
        </w:rPr>
        <w:t xml:space="preserve"> Ольга Николаевна, 28.03.1961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 xml:space="preserve">-  Парфенова </w:t>
      </w:r>
      <w:proofErr w:type="spellStart"/>
      <w:r>
        <w:rPr>
          <w:szCs w:val="28"/>
        </w:rPr>
        <w:t>Аксана</w:t>
      </w:r>
      <w:proofErr w:type="spellEnd"/>
      <w:r>
        <w:rPr>
          <w:szCs w:val="28"/>
        </w:rPr>
        <w:t xml:space="preserve"> Ивановна, 23.09.1966 года  рождения, образование среднее профессиональное, выдвинут(а) Ростовское региональное отделение политической партии "ПАТРИОТЫ РОССИИ"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Петелина</w:t>
      </w:r>
      <w:proofErr w:type="spellEnd"/>
      <w:r>
        <w:rPr>
          <w:szCs w:val="28"/>
        </w:rPr>
        <w:t xml:space="preserve"> Наталья Николаевна, 05.08.1958 года  рождения, образование среднее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Рябичев</w:t>
      </w:r>
      <w:proofErr w:type="spellEnd"/>
      <w:r>
        <w:rPr>
          <w:szCs w:val="28"/>
        </w:rPr>
        <w:t xml:space="preserve"> Алексей </w:t>
      </w:r>
      <w:proofErr w:type="spellStart"/>
      <w:r>
        <w:rPr>
          <w:szCs w:val="28"/>
        </w:rPr>
        <w:t>Куприянович</w:t>
      </w:r>
      <w:proofErr w:type="spellEnd"/>
      <w:r>
        <w:rPr>
          <w:szCs w:val="28"/>
        </w:rPr>
        <w:t>, 31.03.1962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205FC">
        <w:rPr>
          <w:szCs w:val="28"/>
        </w:rPr>
        <w:t xml:space="preserve">собранием избирателей </w:t>
      </w:r>
      <w:r>
        <w:rPr>
          <w:szCs w:val="28"/>
        </w:rPr>
        <w:t>ООО "КЗ Ростсельмаш"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Таранова</w:t>
      </w:r>
      <w:proofErr w:type="spellEnd"/>
      <w:r>
        <w:rPr>
          <w:szCs w:val="28"/>
        </w:rPr>
        <w:t xml:space="preserve"> Елена Викторовна, 02.10.1959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205FC">
        <w:rPr>
          <w:szCs w:val="28"/>
        </w:rPr>
        <w:t xml:space="preserve">собранием избирателей </w:t>
      </w:r>
      <w:r>
        <w:rPr>
          <w:szCs w:val="28"/>
        </w:rPr>
        <w:t>ООО "КЗ Ростсельмаш"</w:t>
      </w:r>
    </w:p>
    <w:p w:rsidR="00295DC4" w:rsidRDefault="00295DC4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Шетухин</w:t>
      </w:r>
      <w:proofErr w:type="spellEnd"/>
      <w:r>
        <w:rPr>
          <w:szCs w:val="28"/>
        </w:rPr>
        <w:t xml:space="preserve"> Александр Владимирович, 11.02.1959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205FC">
        <w:rPr>
          <w:szCs w:val="28"/>
        </w:rPr>
        <w:t xml:space="preserve">собранием избирателей </w:t>
      </w:r>
      <w:r>
        <w:rPr>
          <w:szCs w:val="28"/>
        </w:rPr>
        <w:t>ООО "КЗ Ростсельмаш"</w:t>
      </w:r>
      <w:r w:rsidR="00D75B1F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295DC4" w:rsidRDefault="00295DC4" w:rsidP="00295DC4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</w:t>
      </w:r>
      <w:r w:rsidR="00D75B1F">
        <w:rPr>
          <w:szCs w:val="28"/>
        </w:rPr>
        <w:t>ского района г. Ростова-на-Дону.</w:t>
      </w:r>
      <w:bookmarkStart w:id="5" w:name="_GoBack"/>
      <w:bookmarkEnd w:id="5"/>
    </w:p>
    <w:p w:rsidR="00295DC4" w:rsidRDefault="00295DC4" w:rsidP="00D635D8">
      <w:pPr>
        <w:ind w:firstLine="510"/>
        <w:jc w:val="both"/>
        <w:rPr>
          <w:szCs w:val="28"/>
        </w:rPr>
      </w:pPr>
    </w:p>
    <w:p w:rsidR="00295DC4" w:rsidRDefault="00295DC4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295DC4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295DC4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D8566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295DC4"/>
    <w:rsid w:val="001205FC"/>
    <w:rsid w:val="00295DC4"/>
    <w:rsid w:val="0030603B"/>
    <w:rsid w:val="004072C1"/>
    <w:rsid w:val="006D5669"/>
    <w:rsid w:val="00A7217C"/>
    <w:rsid w:val="00AD1E42"/>
    <w:rsid w:val="00BD5E14"/>
    <w:rsid w:val="00C658DF"/>
    <w:rsid w:val="00D635D8"/>
    <w:rsid w:val="00D75B1F"/>
    <w:rsid w:val="00D8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66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5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5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3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2013-04-12T09:34:00Z</dcterms:created>
  <dcterms:modified xsi:type="dcterms:W3CDTF">2013-04-13T11:39:00Z</dcterms:modified>
</cp:coreProperties>
</file>