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7623AD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7623AD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985017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7623AD">
              <w:t>37-1/51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A9295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A92951" w:rsidRPr="00A92951">
        <w:rPr>
          <w:b/>
        </w:rPr>
        <w:t xml:space="preserve"> 1925</w:t>
      </w:r>
    </w:p>
    <w:p w:rsidR="00C658DF" w:rsidRDefault="00C658DF">
      <w:pPr>
        <w:ind w:right="-1759"/>
      </w:pPr>
    </w:p>
    <w:p w:rsidR="00BD5E14" w:rsidRPr="00A9295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A92951" w:rsidRDefault="00D635D8" w:rsidP="00BD5E14">
      <w:pPr>
        <w:ind w:right="43"/>
        <w:jc w:val="both"/>
      </w:pPr>
    </w:p>
    <w:p w:rsidR="00BD5E14" w:rsidRDefault="007623AD" w:rsidP="00BD5E14">
      <w:pPr>
        <w:ind w:right="43"/>
        <w:jc w:val="center"/>
      </w:pPr>
      <w:bookmarkStart w:id="4" w:name="ik_name_2"/>
      <w:bookmarkEnd w:id="4"/>
      <w:r w:rsidRPr="00A92951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7623AD" w:rsidRDefault="007623AD" w:rsidP="007623AD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№1925 в количестве 13 членов комиссии с правом решающего голоса в составе: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Бабиева</w:t>
      </w:r>
      <w:proofErr w:type="spellEnd"/>
      <w:r>
        <w:rPr>
          <w:szCs w:val="28"/>
        </w:rPr>
        <w:t xml:space="preserve"> Татьяна Александровна, 18.11.1981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 xml:space="preserve">-  Гайнова Юлия </w:t>
      </w:r>
      <w:proofErr w:type="spellStart"/>
      <w:r>
        <w:rPr>
          <w:szCs w:val="28"/>
        </w:rPr>
        <w:t>Анверовна</w:t>
      </w:r>
      <w:proofErr w:type="spellEnd"/>
      <w:r>
        <w:rPr>
          <w:szCs w:val="28"/>
        </w:rPr>
        <w:t>, 21.02.1978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92951">
        <w:rPr>
          <w:szCs w:val="28"/>
        </w:rPr>
        <w:t xml:space="preserve">собранием избирателей </w:t>
      </w:r>
      <w:r>
        <w:rPr>
          <w:szCs w:val="28"/>
        </w:rPr>
        <w:t>по ул. Днепропетровская, 44, 44в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>-  Зерщикова Екатерина Михайловна, 02.08.1954 года  рождения, образование среднее профессиональное, выдвинут(а) Ростовское региональное отделение политической партии "ПАТРИОТЫ РОССИИ"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Леновская</w:t>
      </w:r>
      <w:proofErr w:type="spellEnd"/>
      <w:r>
        <w:rPr>
          <w:szCs w:val="28"/>
        </w:rPr>
        <w:t xml:space="preserve"> Эльвира Леонидовна, 26.06.1958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92951">
        <w:rPr>
          <w:szCs w:val="28"/>
        </w:rPr>
        <w:t xml:space="preserve">собранием избирателей </w:t>
      </w:r>
      <w:r>
        <w:rPr>
          <w:szCs w:val="28"/>
        </w:rPr>
        <w:t>МБОУ СОШ № 113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lastRenderedPageBreak/>
        <w:t>-  Мелихова Ольга Алексеевна, 23.10.1966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92951">
        <w:rPr>
          <w:szCs w:val="28"/>
        </w:rPr>
        <w:t xml:space="preserve">собранием избирателей </w:t>
      </w:r>
      <w:r w:rsidR="00A92951" w:rsidRPr="00A92951">
        <w:rPr>
          <w:szCs w:val="28"/>
        </w:rPr>
        <w:t xml:space="preserve">             </w:t>
      </w:r>
      <w:r>
        <w:rPr>
          <w:szCs w:val="28"/>
        </w:rPr>
        <w:t>по ул. Днепропетровская, 44, 44в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Плескачёва</w:t>
      </w:r>
      <w:proofErr w:type="spellEnd"/>
      <w:r>
        <w:rPr>
          <w:szCs w:val="28"/>
        </w:rPr>
        <w:t xml:space="preserve"> Наталья Николаевна, 09.03.1982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 xml:space="preserve">-  Саркисова Елена </w:t>
      </w:r>
      <w:proofErr w:type="spellStart"/>
      <w:r>
        <w:rPr>
          <w:szCs w:val="28"/>
        </w:rPr>
        <w:t>Вильгельмовна</w:t>
      </w:r>
      <w:proofErr w:type="spellEnd"/>
      <w:r>
        <w:rPr>
          <w:szCs w:val="28"/>
        </w:rPr>
        <w:t>, 18.04.1976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>-  Седых Наталья Петровна, 23.01.1973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92951">
        <w:rPr>
          <w:szCs w:val="28"/>
        </w:rPr>
        <w:t xml:space="preserve">собранием избирателей </w:t>
      </w:r>
      <w:r>
        <w:rPr>
          <w:szCs w:val="28"/>
        </w:rPr>
        <w:t>МБОУ СОШ №113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>-  Сенина Антонина Валерьевна, 29.08.1991 года  рождения, образование неполное высшее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A92951" w:rsidRPr="00A92951" w:rsidRDefault="007623AD">
      <w:pPr>
        <w:jc w:val="both"/>
        <w:rPr>
          <w:szCs w:val="28"/>
        </w:rPr>
      </w:pPr>
      <w:r>
        <w:rPr>
          <w:szCs w:val="28"/>
        </w:rPr>
        <w:t>-  Сенина Ирина Владимировна, 22.09.1964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92951">
        <w:rPr>
          <w:szCs w:val="28"/>
        </w:rPr>
        <w:t xml:space="preserve">собранием избирателей </w:t>
      </w:r>
      <w:r>
        <w:rPr>
          <w:szCs w:val="28"/>
        </w:rPr>
        <w:t xml:space="preserve">по 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>ул. Днепропетровская, 44, 44В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>-  Середникова Татьяна Федоровна, 26.08.1950 года  рождения, образование неполное высшее профессиональное, выдвинут(а) Региональное отделение Политической партии СПРАВЕДЛИВАЯ РОССИЯ в Ростовской области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Тальникова</w:t>
      </w:r>
      <w:proofErr w:type="spellEnd"/>
      <w:r>
        <w:rPr>
          <w:szCs w:val="28"/>
        </w:rPr>
        <w:t xml:space="preserve"> Ольга Евгеньевна, 03.11.1980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7623AD" w:rsidRDefault="007623AD">
      <w:pPr>
        <w:jc w:val="both"/>
        <w:rPr>
          <w:szCs w:val="28"/>
        </w:rPr>
      </w:pPr>
      <w:r>
        <w:rPr>
          <w:szCs w:val="28"/>
        </w:rPr>
        <w:t>-  Третьяков Юрий Михайлович, 03.10.1960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</w:t>
      </w:r>
      <w:r w:rsidR="00985017">
        <w:rPr>
          <w:szCs w:val="28"/>
        </w:rPr>
        <w:t>кая партия Российской Федерации.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7623AD" w:rsidRDefault="007623AD" w:rsidP="007623AD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985017">
        <w:rPr>
          <w:szCs w:val="28"/>
        </w:rPr>
        <w:t>ского района г. Ростова-на-Дону.</w:t>
      </w:r>
    </w:p>
    <w:p w:rsidR="007623AD" w:rsidRDefault="007623AD" w:rsidP="00D635D8">
      <w:pPr>
        <w:ind w:firstLine="510"/>
        <w:jc w:val="both"/>
        <w:rPr>
          <w:szCs w:val="28"/>
        </w:rPr>
      </w:pPr>
    </w:p>
    <w:p w:rsidR="007623AD" w:rsidRDefault="007623AD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7623AD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7623AD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E5093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7623AD"/>
    <w:rsid w:val="0030603B"/>
    <w:rsid w:val="004072C1"/>
    <w:rsid w:val="006D5669"/>
    <w:rsid w:val="007623AD"/>
    <w:rsid w:val="00985017"/>
    <w:rsid w:val="00A7217C"/>
    <w:rsid w:val="00A92951"/>
    <w:rsid w:val="00AD1E42"/>
    <w:rsid w:val="00BD5E14"/>
    <w:rsid w:val="00C658DF"/>
    <w:rsid w:val="00D635D8"/>
    <w:rsid w:val="00E5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93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9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9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2013-04-12T09:41:00Z</dcterms:created>
  <dcterms:modified xsi:type="dcterms:W3CDTF">2013-04-13T11:43:00Z</dcterms:modified>
</cp:coreProperties>
</file>