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150603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150603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0C61D1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150603">
              <w:t>37-1/28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083DB2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083DB2" w:rsidRPr="00083DB2">
        <w:rPr>
          <w:b/>
        </w:rPr>
        <w:t xml:space="preserve"> 1902</w:t>
      </w:r>
    </w:p>
    <w:p w:rsidR="00C658DF" w:rsidRDefault="00C658DF">
      <w:pPr>
        <w:ind w:right="-1759"/>
      </w:pPr>
    </w:p>
    <w:p w:rsidR="00BD5E14" w:rsidRPr="00083DB2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083DB2" w:rsidRDefault="00D635D8" w:rsidP="00BD5E14">
      <w:pPr>
        <w:ind w:right="43"/>
        <w:jc w:val="both"/>
      </w:pPr>
    </w:p>
    <w:p w:rsidR="00BD5E14" w:rsidRDefault="00150603" w:rsidP="00BD5E14">
      <w:pPr>
        <w:ind w:right="43"/>
        <w:jc w:val="center"/>
      </w:pPr>
      <w:bookmarkStart w:id="4" w:name="ik_name_2"/>
      <w:bookmarkEnd w:id="4"/>
      <w:r w:rsidRPr="00150603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150603" w:rsidRDefault="00150603" w:rsidP="00150603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№1902 в количестве 13 членов комиссии с правом решающего голоса в составе: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Боровских</w:t>
      </w:r>
      <w:proofErr w:type="spellEnd"/>
      <w:r>
        <w:rPr>
          <w:szCs w:val="28"/>
        </w:rPr>
        <w:t xml:space="preserve"> Валерий Валентинович, 30.08.1968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t>-  Волкова Светлана Николаевна, 01.09.1964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083DB2">
        <w:rPr>
          <w:szCs w:val="28"/>
        </w:rPr>
        <w:t xml:space="preserve">собранием избирателей </w:t>
      </w:r>
      <w:r>
        <w:rPr>
          <w:szCs w:val="28"/>
        </w:rPr>
        <w:t>ООО "КЗ "Ростсельмаш"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t>-  Володькин Дмитрий Евгеньевич, 30.06.1984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t>-  Еланцев Андрей Евгеньевич, 15.09.1987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Ефимовская</w:t>
      </w:r>
      <w:proofErr w:type="spellEnd"/>
      <w:r>
        <w:rPr>
          <w:szCs w:val="28"/>
        </w:rPr>
        <w:t xml:space="preserve"> Надежда Анатольевна, 04.07.1962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083DB2">
        <w:rPr>
          <w:szCs w:val="28"/>
        </w:rPr>
        <w:t xml:space="preserve">собранием избирателей </w:t>
      </w:r>
      <w:r>
        <w:rPr>
          <w:szCs w:val="28"/>
        </w:rPr>
        <w:t>ООО "КЗ"Ростсельмаш"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lastRenderedPageBreak/>
        <w:t>-  Иващенко Ксения Петровна, 02.08.1966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083DB2">
        <w:rPr>
          <w:szCs w:val="28"/>
        </w:rPr>
        <w:t xml:space="preserve">собранием избирателей </w:t>
      </w:r>
      <w:r>
        <w:rPr>
          <w:szCs w:val="28"/>
        </w:rPr>
        <w:t>ООО "КЗ "Ростсельмаш"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t>-  Ложкина Евгения Викторовна, 16.06.1986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</w:t>
      </w:r>
      <w:r w:rsidR="00083DB2" w:rsidRPr="00083DB2">
        <w:rPr>
          <w:szCs w:val="28"/>
        </w:rPr>
        <w:t xml:space="preserve"> </w:t>
      </w:r>
      <w:r w:rsidR="00083DB2">
        <w:rPr>
          <w:szCs w:val="28"/>
        </w:rPr>
        <w:t xml:space="preserve">собранием избирателей </w:t>
      </w:r>
      <w:r>
        <w:rPr>
          <w:szCs w:val="28"/>
        </w:rPr>
        <w:t xml:space="preserve"> ООО "КЗ"Ростсельмаш"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t>-  Матвеева Наталья Георгиевна, 07.03.1948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t>-  Митюхина Елена Павловна, 01.07.1962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t>-  Серенко Яна Игоревна, 12.12.1989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t xml:space="preserve">-  Тимошенко Оксана Анатольевна, 24.01.1969 года  рождения, образование высшее, выдвинут(а) </w:t>
      </w:r>
      <w:r w:rsidR="00083DB2">
        <w:rPr>
          <w:szCs w:val="28"/>
        </w:rPr>
        <w:t xml:space="preserve">собранием избирателей </w:t>
      </w:r>
      <w:r>
        <w:rPr>
          <w:szCs w:val="28"/>
        </w:rPr>
        <w:t>ООО КЗ "Ростсельмаш"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t>-  Тимошенко Юлия Олеговна, 21.05.1990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150603" w:rsidRDefault="00150603">
      <w:pPr>
        <w:jc w:val="both"/>
        <w:rPr>
          <w:szCs w:val="28"/>
        </w:rPr>
      </w:pPr>
      <w:r>
        <w:rPr>
          <w:szCs w:val="28"/>
        </w:rPr>
        <w:t>-  Тишкина Наталия Васильевна, 23.10.1958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  <w:r w:rsidR="000C61D1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150603" w:rsidRDefault="00150603" w:rsidP="00150603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0C61D1">
        <w:rPr>
          <w:szCs w:val="28"/>
        </w:rPr>
        <w:t>ского района г. Ростова-на-Дону.</w:t>
      </w:r>
      <w:bookmarkStart w:id="5" w:name="_GoBack"/>
      <w:bookmarkEnd w:id="5"/>
    </w:p>
    <w:p w:rsidR="00150603" w:rsidRDefault="00150603" w:rsidP="00D635D8">
      <w:pPr>
        <w:ind w:firstLine="510"/>
        <w:jc w:val="both"/>
        <w:rPr>
          <w:szCs w:val="28"/>
        </w:rPr>
      </w:pPr>
    </w:p>
    <w:p w:rsidR="00150603" w:rsidRDefault="00150603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150603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150603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B877C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150603"/>
    <w:rsid w:val="00083DB2"/>
    <w:rsid w:val="000C61D1"/>
    <w:rsid w:val="00150603"/>
    <w:rsid w:val="0030603B"/>
    <w:rsid w:val="004072C1"/>
    <w:rsid w:val="006D5669"/>
    <w:rsid w:val="00A7217C"/>
    <w:rsid w:val="00AD1E42"/>
    <w:rsid w:val="00B877CC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7C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D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3D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3</TotalTime>
  <Pages>2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2013-04-12T09:20:00Z</dcterms:created>
  <dcterms:modified xsi:type="dcterms:W3CDTF">2013-04-13T11:29:00Z</dcterms:modified>
</cp:coreProperties>
</file>