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3E72B0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3E72B0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1019F1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3E72B0">
              <w:t>37-1/25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DB245A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DB245A" w:rsidRPr="00DB245A">
        <w:rPr>
          <w:b/>
        </w:rPr>
        <w:t xml:space="preserve"> 1899</w:t>
      </w:r>
    </w:p>
    <w:p w:rsidR="00C658DF" w:rsidRDefault="00C658DF">
      <w:pPr>
        <w:ind w:right="-1759"/>
      </w:pPr>
    </w:p>
    <w:p w:rsidR="00BD5E14" w:rsidRPr="00DB245A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DB245A" w:rsidRDefault="00D635D8" w:rsidP="00BD5E14">
      <w:pPr>
        <w:ind w:right="43"/>
        <w:jc w:val="both"/>
      </w:pPr>
    </w:p>
    <w:p w:rsidR="00BD5E14" w:rsidRDefault="003E72B0" w:rsidP="00BD5E14">
      <w:pPr>
        <w:ind w:right="43"/>
        <w:jc w:val="center"/>
      </w:pPr>
      <w:bookmarkStart w:id="4" w:name="ik_name_2"/>
      <w:bookmarkEnd w:id="4"/>
      <w:r w:rsidRPr="003E72B0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3E72B0" w:rsidRDefault="003E72B0" w:rsidP="003E72B0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№1899 в количестве 13 членов комиссии с правом решающего голоса в составе: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Васько Наталья Николаевна, 16.04.1975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Лаврищев Сергей Леонидович, 14.03.1962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Маврина А</w:t>
      </w:r>
      <w:r w:rsidR="00DB245A">
        <w:rPr>
          <w:szCs w:val="28"/>
        </w:rPr>
        <w:t>н</w:t>
      </w:r>
      <w:r>
        <w:rPr>
          <w:szCs w:val="28"/>
        </w:rPr>
        <w:t>на Дмитриевна, 31.05.1989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Маркова Наталья Николаевна, 15.03.1961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lastRenderedPageBreak/>
        <w:t>-  Наливайко Наталья Николаевна, 18.02.1982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B245A">
        <w:rPr>
          <w:szCs w:val="28"/>
        </w:rPr>
        <w:t xml:space="preserve">собранием избирателей </w:t>
      </w:r>
      <w:r>
        <w:rPr>
          <w:szCs w:val="28"/>
        </w:rPr>
        <w:t>МБОУ СОШ №10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Олейникова</w:t>
      </w:r>
      <w:proofErr w:type="spellEnd"/>
      <w:r>
        <w:rPr>
          <w:szCs w:val="28"/>
        </w:rPr>
        <w:t xml:space="preserve"> Наталия Николаевна, 10.07.1981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Полиева</w:t>
      </w:r>
      <w:proofErr w:type="spellEnd"/>
      <w:r>
        <w:rPr>
          <w:szCs w:val="28"/>
        </w:rPr>
        <w:t xml:space="preserve"> Елена Ивановна, 16.11.1957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B245A">
        <w:rPr>
          <w:szCs w:val="28"/>
        </w:rPr>
        <w:t xml:space="preserve">собранием избирателей </w:t>
      </w:r>
      <w:r>
        <w:rPr>
          <w:szCs w:val="28"/>
        </w:rPr>
        <w:t>МБОУ СОШ №10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Розин Лев Григорьевич, 20.12.1955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"Гражданская Платформа"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Рыжкова Елена Анатольевна, 01.05.1974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Светлова Наталья Викторовна, 19.04.1978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Селезнёва Наталья Сергеевна, 16.08.1978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Федотова Людмила Ивановна, 26.11.1959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3E72B0" w:rsidRDefault="003E72B0">
      <w:pPr>
        <w:jc w:val="both"/>
        <w:rPr>
          <w:szCs w:val="28"/>
        </w:rPr>
      </w:pPr>
      <w:r>
        <w:rPr>
          <w:szCs w:val="28"/>
        </w:rPr>
        <w:t>-  Щербачева Светлана Анатольевна, 23.08.1964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B245A">
        <w:rPr>
          <w:szCs w:val="28"/>
        </w:rPr>
        <w:t xml:space="preserve">собранием избирателей </w:t>
      </w:r>
      <w:r>
        <w:rPr>
          <w:szCs w:val="28"/>
        </w:rPr>
        <w:t>МБОУ СОШ №10</w:t>
      </w:r>
      <w:r w:rsidR="001019F1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3E72B0" w:rsidRDefault="003E72B0" w:rsidP="003E72B0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Первомайского района г. Р</w:t>
      </w:r>
      <w:r w:rsidR="001019F1">
        <w:rPr>
          <w:szCs w:val="28"/>
        </w:rPr>
        <w:t>остова-на-Дону.</w:t>
      </w:r>
      <w:bookmarkStart w:id="5" w:name="_GoBack"/>
      <w:bookmarkEnd w:id="5"/>
    </w:p>
    <w:p w:rsidR="003E72B0" w:rsidRDefault="003E72B0" w:rsidP="00D635D8">
      <w:pPr>
        <w:ind w:firstLine="510"/>
        <w:jc w:val="both"/>
        <w:rPr>
          <w:szCs w:val="28"/>
        </w:rPr>
      </w:pPr>
    </w:p>
    <w:p w:rsidR="003E72B0" w:rsidRDefault="003E72B0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3E72B0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3E72B0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445E1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3E72B0"/>
    <w:rsid w:val="001019F1"/>
    <w:rsid w:val="0030603B"/>
    <w:rsid w:val="003E72B0"/>
    <w:rsid w:val="004072C1"/>
    <w:rsid w:val="00445E11"/>
    <w:rsid w:val="006D5669"/>
    <w:rsid w:val="00A7217C"/>
    <w:rsid w:val="00AD1E42"/>
    <w:rsid w:val="00BD5E14"/>
    <w:rsid w:val="00C658DF"/>
    <w:rsid w:val="00D635D8"/>
    <w:rsid w:val="00DB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1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4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4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2013-04-12T09:18:00Z</dcterms:created>
  <dcterms:modified xsi:type="dcterms:W3CDTF">2013-04-13T11:27:00Z</dcterms:modified>
</cp:coreProperties>
</file>