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21388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21388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407842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213887">
              <w:t>37-1/12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6B5CEB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6B5CEB">
        <w:rPr>
          <w:b/>
        </w:rPr>
        <w:t xml:space="preserve"> 188</w:t>
      </w:r>
      <w:r w:rsidR="006B5CEB" w:rsidRPr="006B5CEB">
        <w:rPr>
          <w:b/>
        </w:rPr>
        <w:t>6</w:t>
      </w:r>
    </w:p>
    <w:p w:rsidR="00C658DF" w:rsidRDefault="00C658DF">
      <w:pPr>
        <w:ind w:right="-1759"/>
      </w:pPr>
    </w:p>
    <w:p w:rsidR="00BD5E14" w:rsidRPr="006B5CEB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6B5CEB" w:rsidRDefault="00D635D8" w:rsidP="00BD5E14">
      <w:pPr>
        <w:ind w:right="43"/>
        <w:jc w:val="both"/>
      </w:pPr>
    </w:p>
    <w:p w:rsidR="00BD5E14" w:rsidRDefault="00213887" w:rsidP="00BD5E14">
      <w:pPr>
        <w:ind w:right="43"/>
        <w:jc w:val="center"/>
      </w:pPr>
      <w:bookmarkStart w:id="4" w:name="ik_name_2"/>
      <w:bookmarkEnd w:id="4"/>
      <w:r w:rsidRPr="0021388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213887" w:rsidRDefault="00213887" w:rsidP="0021388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№1886 в количестве 13 членов комиссии с правом решающего голоса в составе: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Антонян</w:t>
      </w:r>
      <w:proofErr w:type="spellEnd"/>
      <w:r>
        <w:rPr>
          <w:szCs w:val="28"/>
        </w:rPr>
        <w:t xml:space="preserve"> Алина Станиславовна, 04.07.1993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Асватурьянц</w:t>
      </w:r>
      <w:proofErr w:type="spellEnd"/>
      <w:r>
        <w:rPr>
          <w:szCs w:val="28"/>
        </w:rPr>
        <w:t xml:space="preserve"> Галина Александровна, 16.12.1981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>-  Безрукова Екатерина Дмитриевна, 27.03.1986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Веленчук</w:t>
      </w:r>
      <w:proofErr w:type="spellEnd"/>
      <w:r>
        <w:rPr>
          <w:szCs w:val="28"/>
        </w:rPr>
        <w:t xml:space="preserve"> Алла Геннадьевна, 12.06.1959 года  рождения, образование среднее (полное) общее,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lastRenderedPageBreak/>
        <w:t>-  Дронова Елена Михайловна, 02.03.1974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B5CEB">
        <w:rPr>
          <w:szCs w:val="28"/>
        </w:rPr>
        <w:t xml:space="preserve">собранием избирателей </w:t>
      </w:r>
      <w:r>
        <w:rPr>
          <w:szCs w:val="28"/>
        </w:rPr>
        <w:t>МБОУ СОШ № 97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Загребельная</w:t>
      </w:r>
      <w:proofErr w:type="spellEnd"/>
      <w:r>
        <w:rPr>
          <w:szCs w:val="28"/>
        </w:rPr>
        <w:t xml:space="preserve"> Ирина Николаевна, 15.07.1960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6B5CEB">
        <w:rPr>
          <w:szCs w:val="28"/>
        </w:rPr>
        <w:t xml:space="preserve">собранием избирателей </w:t>
      </w:r>
      <w:r>
        <w:rPr>
          <w:szCs w:val="28"/>
        </w:rPr>
        <w:t>МБОУ СОШ № 97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>-  Кириенко Олеся Павловна, 23.04.1983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Козырнов</w:t>
      </w:r>
      <w:proofErr w:type="spellEnd"/>
      <w:r>
        <w:rPr>
          <w:szCs w:val="28"/>
        </w:rPr>
        <w:t xml:space="preserve"> Дмитрий Александрович, 31.01.1979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"Российская объединенная демократическая партия "ЯБЛОКО"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Мелихова Светлана Николаевна, 22.02.1967 года  рождения, образование высшее, выдвинут(а) </w:t>
      </w:r>
      <w:r w:rsidR="006B5CEB">
        <w:rPr>
          <w:szCs w:val="28"/>
        </w:rPr>
        <w:t xml:space="preserve">собранием избирателей </w:t>
      </w:r>
      <w:r>
        <w:rPr>
          <w:szCs w:val="28"/>
        </w:rPr>
        <w:t>МБОУ СОШ № 97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>-  Подгорная Наталия Анатольевна, 23.09.1986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>-  Ретивова Ольга Григорьевна, 18.01.1980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Шаповалова</w:t>
      </w:r>
      <w:proofErr w:type="spellEnd"/>
      <w:r>
        <w:rPr>
          <w:szCs w:val="28"/>
        </w:rPr>
        <w:t xml:space="preserve"> Ольга Николаевна, 24.09.1981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213887" w:rsidRDefault="00213887">
      <w:pPr>
        <w:jc w:val="both"/>
        <w:rPr>
          <w:szCs w:val="28"/>
        </w:rPr>
      </w:pPr>
      <w:r>
        <w:rPr>
          <w:szCs w:val="28"/>
        </w:rPr>
        <w:t>-  Шевченко Николай Александрович, 09.10.1959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  <w:r w:rsidR="00407842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213887" w:rsidRDefault="00213887" w:rsidP="00213887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407842">
        <w:rPr>
          <w:szCs w:val="28"/>
        </w:rPr>
        <w:t>ского района г. Ростова-на-Дону.</w:t>
      </w:r>
      <w:bookmarkStart w:id="5" w:name="_GoBack"/>
      <w:bookmarkEnd w:id="5"/>
    </w:p>
    <w:p w:rsidR="00213887" w:rsidRDefault="00213887" w:rsidP="00D635D8">
      <w:pPr>
        <w:ind w:firstLine="510"/>
        <w:jc w:val="both"/>
        <w:rPr>
          <w:szCs w:val="28"/>
        </w:rPr>
      </w:pPr>
    </w:p>
    <w:p w:rsidR="00213887" w:rsidRDefault="00213887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21388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21388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D8200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213887"/>
    <w:rsid w:val="00213887"/>
    <w:rsid w:val="0030603B"/>
    <w:rsid w:val="004072C1"/>
    <w:rsid w:val="00407842"/>
    <w:rsid w:val="006B5CEB"/>
    <w:rsid w:val="006D5669"/>
    <w:rsid w:val="00A7217C"/>
    <w:rsid w:val="00AD1E42"/>
    <w:rsid w:val="00BD5E14"/>
    <w:rsid w:val="00C658DF"/>
    <w:rsid w:val="00D635D8"/>
    <w:rsid w:val="00D8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00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C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C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3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2013-04-12T08:59:00Z</dcterms:created>
  <dcterms:modified xsi:type="dcterms:W3CDTF">2013-04-13T11:12:00Z</dcterms:modified>
</cp:coreProperties>
</file>