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C4399E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C4399E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F17FC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C4399E">
              <w:t>37-1/36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7B60C6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7B60C6" w:rsidRPr="007B60C6">
        <w:rPr>
          <w:b/>
        </w:rPr>
        <w:t xml:space="preserve"> 1910</w:t>
      </w:r>
    </w:p>
    <w:p w:rsidR="00C658DF" w:rsidRDefault="00C658DF">
      <w:pPr>
        <w:ind w:right="-1759"/>
      </w:pPr>
    </w:p>
    <w:p w:rsidR="00BD5E14" w:rsidRPr="007B60C6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7B60C6" w:rsidRDefault="00D635D8" w:rsidP="00BD5E14">
      <w:pPr>
        <w:ind w:right="43"/>
        <w:jc w:val="both"/>
      </w:pPr>
    </w:p>
    <w:p w:rsidR="00BD5E14" w:rsidRDefault="00C4399E" w:rsidP="00BD5E14">
      <w:pPr>
        <w:ind w:right="43"/>
        <w:jc w:val="center"/>
      </w:pPr>
      <w:bookmarkStart w:id="4" w:name="ik_name_2"/>
      <w:bookmarkEnd w:id="4"/>
      <w:r w:rsidRPr="007B60C6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C4399E" w:rsidRDefault="00C4399E" w:rsidP="00C4399E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№1910 в количестве 13 членов комиссии с правом решающего голоса в составе: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Бурова Ирина Борисовна, 01.01.1973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B60C6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Вершук</w:t>
      </w:r>
      <w:proofErr w:type="spellEnd"/>
      <w:r>
        <w:rPr>
          <w:szCs w:val="28"/>
        </w:rPr>
        <w:t xml:space="preserve"> Елена Юрьевна, 18.10.1985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Глушко Владимир Александрович, 11.09.1971 года  рождения, образование среднее профессиональное, выдвинут(а) Ростовское региональное отделение Всероссийской политической партии "ЕДИНАЯ РОССИЯ"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Головко Эдуард Иванович, 28.11.1959 года  рождения, образование начальное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Друмова</w:t>
      </w:r>
      <w:proofErr w:type="spellEnd"/>
      <w:r>
        <w:rPr>
          <w:szCs w:val="28"/>
        </w:rPr>
        <w:t xml:space="preserve"> Элеонора Александровна, 20.08.1979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B60C6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Животкова</w:t>
      </w:r>
      <w:proofErr w:type="spellEnd"/>
      <w:r>
        <w:rPr>
          <w:szCs w:val="28"/>
        </w:rPr>
        <w:t xml:space="preserve"> Виктория Сергеевна, 09.04.1982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Каримова Ирина Константиновна, 08.06.1976 года  рождения, образование высшее, выдвинут(а) Общероссийская общественная организация "Союз женщин России"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Мартын Ирина Владимировна, 10.12.1983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Раковец</w:t>
      </w:r>
      <w:proofErr w:type="spellEnd"/>
      <w:r>
        <w:rPr>
          <w:szCs w:val="28"/>
        </w:rPr>
        <w:t xml:space="preserve"> Владимир Васильевич, 16.04.1980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Савоскина</w:t>
      </w:r>
      <w:proofErr w:type="spellEnd"/>
      <w:r>
        <w:rPr>
          <w:szCs w:val="28"/>
        </w:rPr>
        <w:t xml:space="preserve"> Лилия Владимировна, 11.05.1964 года  рождения, образование высшее, выдвинут(а) Ростовское региональное отделение политической партии "ПАТРИОТЫ РОССИИ"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Сидорова Виктория </w:t>
      </w:r>
      <w:proofErr w:type="spellStart"/>
      <w:r>
        <w:rPr>
          <w:szCs w:val="28"/>
        </w:rPr>
        <w:t>Саркисовна</w:t>
      </w:r>
      <w:proofErr w:type="spellEnd"/>
      <w:r>
        <w:rPr>
          <w:szCs w:val="28"/>
        </w:rPr>
        <w:t>, 11.12.1948 года  рождения, образование среднее профессиональное, выдвинут(а) Ростовское-на-Дону местное отделение политической партии "Коммунистическая партия Российской Федерации"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>-  Топчиева Татьяна Викторовна, 14.12.1976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B60C6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</w:p>
    <w:p w:rsidR="00C4399E" w:rsidRDefault="00C4399E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Чебуняева</w:t>
      </w:r>
      <w:proofErr w:type="spellEnd"/>
      <w:r>
        <w:rPr>
          <w:szCs w:val="28"/>
        </w:rPr>
        <w:t xml:space="preserve"> Людмила Александровна, 03.05.1960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B60C6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19</w:t>
      </w:r>
      <w:r w:rsidR="008F17FC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C4399E" w:rsidRDefault="00C4399E" w:rsidP="00C4399E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Первомайского района г. Ростова-на-</w:t>
      </w:r>
      <w:r w:rsidR="008F17FC">
        <w:rPr>
          <w:szCs w:val="28"/>
        </w:rPr>
        <w:t>Дону.</w:t>
      </w:r>
      <w:bookmarkStart w:id="5" w:name="_GoBack"/>
      <w:bookmarkEnd w:id="5"/>
    </w:p>
    <w:p w:rsidR="00C4399E" w:rsidRDefault="00C4399E" w:rsidP="00D635D8">
      <w:pPr>
        <w:ind w:firstLine="510"/>
        <w:jc w:val="both"/>
        <w:rPr>
          <w:szCs w:val="28"/>
        </w:rPr>
      </w:pPr>
    </w:p>
    <w:p w:rsidR="00C4399E" w:rsidRDefault="00C4399E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C4399E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C4399E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48656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C4399E"/>
    <w:rsid w:val="0030603B"/>
    <w:rsid w:val="004072C1"/>
    <w:rsid w:val="0048656D"/>
    <w:rsid w:val="006D5669"/>
    <w:rsid w:val="007B60C6"/>
    <w:rsid w:val="008F17FC"/>
    <w:rsid w:val="00A7217C"/>
    <w:rsid w:val="00AD1E42"/>
    <w:rsid w:val="00BD5E14"/>
    <w:rsid w:val="00C4399E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56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0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0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2013-04-12T09:31:00Z</dcterms:created>
  <dcterms:modified xsi:type="dcterms:W3CDTF">2013-04-13T11:34:00Z</dcterms:modified>
</cp:coreProperties>
</file>