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A9303F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A9303F">
              <w:rPr>
                <w:b/>
                <w:sz w:val="28"/>
              </w:rPr>
              <w:t>6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900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1900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900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A9303F" w:rsidRPr="00366FE6" w:rsidTr="00BD1E39">
        <w:trPr>
          <w:trHeight w:val="573"/>
        </w:trPr>
        <w:tc>
          <w:tcPr>
            <w:tcW w:w="804" w:type="dxa"/>
          </w:tcPr>
          <w:p w:rsidR="00A9303F" w:rsidRPr="00A9720D" w:rsidRDefault="00A9303F" w:rsidP="00151F97">
            <w:pPr>
              <w:jc w:val="center"/>
            </w:pPr>
            <w:r w:rsidRPr="00A9720D">
              <w:t>1900</w:t>
            </w:r>
          </w:p>
        </w:tc>
        <w:tc>
          <w:tcPr>
            <w:tcW w:w="3307" w:type="dxa"/>
          </w:tcPr>
          <w:p w:rsidR="00A9303F" w:rsidRPr="00A9720D" w:rsidRDefault="00A9303F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Коваленко</w:t>
            </w:r>
          </w:p>
          <w:p w:rsidR="00A9303F" w:rsidRPr="00A9720D" w:rsidRDefault="00A9303F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Ольга Николаевна</w:t>
            </w:r>
          </w:p>
        </w:tc>
        <w:tc>
          <w:tcPr>
            <w:tcW w:w="1418" w:type="dxa"/>
          </w:tcPr>
          <w:p w:rsidR="00A9303F" w:rsidRPr="00A9720D" w:rsidRDefault="00A9303F" w:rsidP="00151F97">
            <w:pPr>
              <w:jc w:val="center"/>
            </w:pPr>
            <w:r w:rsidRPr="00A9720D">
              <w:t>1956</w:t>
            </w:r>
          </w:p>
        </w:tc>
        <w:tc>
          <w:tcPr>
            <w:tcW w:w="1559" w:type="dxa"/>
          </w:tcPr>
          <w:p w:rsidR="00A9303F" w:rsidRPr="00A9720D" w:rsidRDefault="00A9303F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A9303F" w:rsidRPr="00A9720D" w:rsidRDefault="00A9303F" w:rsidP="00151F97">
            <w:pPr>
              <w:jc w:val="both"/>
            </w:pPr>
            <w:r w:rsidRPr="00A9720D">
              <w:t>собранием избирателей</w:t>
            </w:r>
          </w:p>
          <w:p w:rsidR="00A9303F" w:rsidRPr="00A9720D" w:rsidRDefault="00A9303F" w:rsidP="00151F97">
            <w:pPr>
              <w:jc w:val="both"/>
            </w:pPr>
            <w:r w:rsidRPr="00A9720D">
              <w:t>МБОУ ДОД ДДТ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 xml:space="preserve">900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</w:t>
            </w:r>
            <w:r w:rsidR="00806AEF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E3CF2"/>
    <w:rsid w:val="00142439"/>
    <w:rsid w:val="00262494"/>
    <w:rsid w:val="0030525E"/>
    <w:rsid w:val="00366FE6"/>
    <w:rsid w:val="00382DC0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806AEF"/>
    <w:rsid w:val="00807A90"/>
    <w:rsid w:val="0083606B"/>
    <w:rsid w:val="008A522D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2013-08-09T08:23:00Z</cp:lastPrinted>
  <dcterms:created xsi:type="dcterms:W3CDTF">2013-04-11T15:40:00Z</dcterms:created>
  <dcterms:modified xsi:type="dcterms:W3CDTF">2013-08-09T08:23:00Z</dcterms:modified>
</cp:coreProperties>
</file>