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520986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r w:rsidRPr="00C63E25">
        <w:rPr>
          <w:rFonts w:eastAsia="Arial Unicode MS"/>
          <w:b/>
          <w:bCs/>
          <w:szCs w:val="28"/>
        </w:rPr>
        <w:t>П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520986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436754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520986">
              <w:t>37-1/46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1542D2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1542D2" w:rsidRPr="001542D2">
        <w:rPr>
          <w:b/>
        </w:rPr>
        <w:t xml:space="preserve"> 1920</w:t>
      </w:r>
    </w:p>
    <w:p w:rsidR="00C658DF" w:rsidRDefault="00C658DF">
      <w:pPr>
        <w:ind w:right="-1759"/>
      </w:pPr>
    </w:p>
    <w:p w:rsidR="00BD5E14" w:rsidRPr="001542D2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1542D2" w:rsidRDefault="00D635D8" w:rsidP="00BD5E14">
      <w:pPr>
        <w:ind w:right="43"/>
        <w:jc w:val="both"/>
      </w:pPr>
    </w:p>
    <w:p w:rsidR="00BD5E14" w:rsidRDefault="00520986" w:rsidP="00BD5E14">
      <w:pPr>
        <w:ind w:right="43"/>
        <w:jc w:val="center"/>
      </w:pPr>
      <w:bookmarkStart w:id="4" w:name="ik_name_2"/>
      <w:bookmarkEnd w:id="4"/>
      <w:r w:rsidRPr="001542D2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520986" w:rsidRDefault="00520986" w:rsidP="00520986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№1920 в количестве 13 членов комиссии с правом решающего голоса в составе:</w:t>
      </w:r>
    </w:p>
    <w:p w:rsidR="00520986" w:rsidRDefault="00520986">
      <w:pPr>
        <w:jc w:val="both"/>
        <w:rPr>
          <w:szCs w:val="28"/>
        </w:rPr>
      </w:pPr>
      <w:r>
        <w:rPr>
          <w:szCs w:val="28"/>
        </w:rPr>
        <w:t>-  Асланян Марина Евгеньевна, 31.07.1981 года  рождения, образование высшее, выдвинут(а) Региональное отделение Всероссийской политической партии "Гражданская Сила" в Ростовской области</w:t>
      </w:r>
    </w:p>
    <w:p w:rsidR="00520986" w:rsidRDefault="00520986">
      <w:pPr>
        <w:jc w:val="both"/>
        <w:rPr>
          <w:szCs w:val="28"/>
        </w:rPr>
      </w:pPr>
      <w:r>
        <w:rPr>
          <w:szCs w:val="28"/>
        </w:rPr>
        <w:t>-  Васильева Елена Григорьевна, 09.03.1962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1542D2">
        <w:rPr>
          <w:szCs w:val="28"/>
        </w:rPr>
        <w:t xml:space="preserve">собранием избирателей </w:t>
      </w:r>
      <w:r>
        <w:rPr>
          <w:szCs w:val="28"/>
        </w:rPr>
        <w:t>МКУ "Отдел образования Первомайского района   г. Ростова-на-Дону"</w:t>
      </w:r>
    </w:p>
    <w:p w:rsidR="00520986" w:rsidRDefault="00520986">
      <w:pPr>
        <w:jc w:val="both"/>
        <w:rPr>
          <w:szCs w:val="28"/>
        </w:rPr>
      </w:pPr>
      <w:r>
        <w:rPr>
          <w:szCs w:val="28"/>
        </w:rPr>
        <w:t>-  Евстифеева Алла Григорьевна, 17.04.1946 года  рождения, образование высшее, выдвинут(а) Ростовское-на-Дону местное отделение политической партии "Коммунистическая партия Российской Федерации"</w:t>
      </w:r>
    </w:p>
    <w:p w:rsidR="00520986" w:rsidRDefault="00520986">
      <w:pPr>
        <w:jc w:val="both"/>
        <w:rPr>
          <w:szCs w:val="28"/>
        </w:rPr>
      </w:pPr>
      <w:r>
        <w:rPr>
          <w:szCs w:val="28"/>
        </w:rPr>
        <w:t>-  Медведева Александра Александровна, 17.03.1995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1542D2">
        <w:rPr>
          <w:szCs w:val="28"/>
        </w:rPr>
        <w:t xml:space="preserve">собранием избирателей </w:t>
      </w:r>
      <w:r>
        <w:rPr>
          <w:szCs w:val="28"/>
        </w:rPr>
        <w:t>МКУ "Отдел образования Первомайского района   г. Ростова-на-Дону"</w:t>
      </w:r>
    </w:p>
    <w:p w:rsidR="00520986" w:rsidRDefault="00520986">
      <w:pPr>
        <w:jc w:val="both"/>
        <w:rPr>
          <w:szCs w:val="28"/>
        </w:rPr>
      </w:pPr>
      <w:r>
        <w:rPr>
          <w:szCs w:val="28"/>
        </w:rPr>
        <w:lastRenderedPageBreak/>
        <w:t>-  Медведева Елена Александровна, 18.07.1968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1542D2">
        <w:rPr>
          <w:szCs w:val="28"/>
        </w:rPr>
        <w:t xml:space="preserve">собранием избирателей </w:t>
      </w:r>
      <w:r>
        <w:rPr>
          <w:szCs w:val="28"/>
        </w:rPr>
        <w:t>МКУ "Отдел образования Первомайского района   г. Ростова-на-Дону"</w:t>
      </w:r>
    </w:p>
    <w:p w:rsidR="00520986" w:rsidRDefault="00520986">
      <w:pPr>
        <w:jc w:val="both"/>
        <w:rPr>
          <w:szCs w:val="28"/>
        </w:rPr>
      </w:pPr>
      <w:r>
        <w:rPr>
          <w:szCs w:val="28"/>
        </w:rPr>
        <w:t>-  Медведева Наталья Александровна, 25.01.1972 года  рождения, образование высшее, выдвинут(а) Региональное отделение Политической партии СПРАВЕДЛИВАЯ РОССИЯ в Ростовской области</w:t>
      </w:r>
    </w:p>
    <w:p w:rsidR="00520986" w:rsidRDefault="00520986">
      <w:pPr>
        <w:jc w:val="both"/>
        <w:rPr>
          <w:szCs w:val="28"/>
        </w:rPr>
      </w:pPr>
      <w:r>
        <w:rPr>
          <w:szCs w:val="28"/>
        </w:rPr>
        <w:t>-  Плиев Константин Антонович, 04.05.1982 года  рождения, образование среднее (полное) общее, выдвинут(а) Ростовское региональное отделение Политической партии "Либерально-демократическая партия России"</w:t>
      </w:r>
    </w:p>
    <w:p w:rsidR="00520986" w:rsidRDefault="00520986">
      <w:pPr>
        <w:jc w:val="both"/>
        <w:rPr>
          <w:szCs w:val="28"/>
        </w:rPr>
      </w:pPr>
      <w:r>
        <w:rPr>
          <w:szCs w:val="28"/>
        </w:rPr>
        <w:t>-  Пономарев Евгений Владимирович, 23.03.1987 года  рождения, образование высшее, выдвинут(а) Региональное отделение в Ростовской области Всероссийской политической партии "ПРАВОЕ ДЕЛО"</w:t>
      </w:r>
    </w:p>
    <w:p w:rsidR="00520986" w:rsidRDefault="00520986">
      <w:pPr>
        <w:jc w:val="both"/>
        <w:rPr>
          <w:szCs w:val="28"/>
        </w:rPr>
      </w:pPr>
      <w:r>
        <w:rPr>
          <w:szCs w:val="28"/>
        </w:rPr>
        <w:t>-  Рожкова Анна Дмитриевна, 30.12.1987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1542D2">
        <w:rPr>
          <w:szCs w:val="28"/>
        </w:rPr>
        <w:t xml:space="preserve">собранием избирателей </w:t>
      </w:r>
      <w:r>
        <w:rPr>
          <w:szCs w:val="28"/>
        </w:rPr>
        <w:t>МКУ "Отдел образования Первомайского района   г. Ростова-на-Дону"</w:t>
      </w:r>
    </w:p>
    <w:p w:rsidR="00520986" w:rsidRDefault="00520986">
      <w:pPr>
        <w:jc w:val="both"/>
        <w:rPr>
          <w:szCs w:val="28"/>
        </w:rPr>
      </w:pPr>
      <w:r>
        <w:rPr>
          <w:szCs w:val="28"/>
        </w:rPr>
        <w:t>-  Рожкова Ирина Анатольевна, 01.01.1968 года  рождения, образование высшее, выдвинут(а) Региональное отделение в Ростовской области политической партии "Демократическая партия России"</w:t>
      </w:r>
    </w:p>
    <w:p w:rsidR="00520986" w:rsidRDefault="00520986">
      <w:pPr>
        <w:jc w:val="both"/>
        <w:rPr>
          <w:szCs w:val="28"/>
        </w:rPr>
      </w:pPr>
      <w:r>
        <w:rPr>
          <w:szCs w:val="28"/>
        </w:rPr>
        <w:t xml:space="preserve">-  Рудая Елена Александровна, 12.03.1979 года  рождения, образование высшее, выдвинут(а) </w:t>
      </w:r>
      <w:r w:rsidR="001542D2">
        <w:rPr>
          <w:szCs w:val="28"/>
        </w:rPr>
        <w:t xml:space="preserve">собранием избирателей </w:t>
      </w:r>
      <w:r>
        <w:rPr>
          <w:szCs w:val="28"/>
        </w:rPr>
        <w:t>МКУ "Отдел образования Первомайского района   г. Ростова-на-Дону"</w:t>
      </w:r>
    </w:p>
    <w:p w:rsidR="00520986" w:rsidRDefault="00520986">
      <w:pPr>
        <w:jc w:val="both"/>
        <w:rPr>
          <w:szCs w:val="28"/>
        </w:rPr>
      </w:pPr>
      <w:r>
        <w:rPr>
          <w:szCs w:val="28"/>
        </w:rPr>
        <w:t>-  Рыбакова Антонина Александровна, 08.06.1971 года  рождения, образование высшее, выдвинут(а) Ростовское региональное отделение Всероссийской политической партии "ЕДИНАЯ РОССИЯ"</w:t>
      </w:r>
    </w:p>
    <w:p w:rsidR="00520986" w:rsidRDefault="00520986">
      <w:pPr>
        <w:jc w:val="both"/>
        <w:rPr>
          <w:szCs w:val="28"/>
        </w:rPr>
      </w:pPr>
      <w:r>
        <w:rPr>
          <w:szCs w:val="28"/>
        </w:rPr>
        <w:t xml:space="preserve">-  Тарасова </w:t>
      </w:r>
      <w:proofErr w:type="spellStart"/>
      <w:r>
        <w:rPr>
          <w:szCs w:val="28"/>
        </w:rPr>
        <w:t>Наира</w:t>
      </w:r>
      <w:proofErr w:type="spellEnd"/>
      <w:r>
        <w:rPr>
          <w:szCs w:val="28"/>
        </w:rPr>
        <w:t xml:space="preserve"> Эдуардовна, 29.11.1991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  <w:r w:rsidR="00436754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520986" w:rsidRDefault="00520986" w:rsidP="00436754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Первомайского района г. Ростова-на-Дону</w:t>
      </w:r>
      <w:r w:rsidR="00436754">
        <w:rPr>
          <w:szCs w:val="28"/>
        </w:rPr>
        <w:t>.</w:t>
      </w:r>
      <w:bookmarkStart w:id="5" w:name="_GoBack"/>
      <w:bookmarkEnd w:id="5"/>
    </w:p>
    <w:p w:rsidR="00520986" w:rsidRDefault="00520986" w:rsidP="00D635D8">
      <w:pPr>
        <w:ind w:firstLine="510"/>
        <w:jc w:val="both"/>
        <w:rPr>
          <w:szCs w:val="28"/>
        </w:rPr>
      </w:pPr>
    </w:p>
    <w:p w:rsidR="00520986" w:rsidRDefault="00520986" w:rsidP="00D635D8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520986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520986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216F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520986"/>
    <w:rsid w:val="001542D2"/>
    <w:rsid w:val="00216FAD"/>
    <w:rsid w:val="0030603B"/>
    <w:rsid w:val="004072C1"/>
    <w:rsid w:val="00436754"/>
    <w:rsid w:val="00520986"/>
    <w:rsid w:val="006D5669"/>
    <w:rsid w:val="00A7217C"/>
    <w:rsid w:val="00AD1E42"/>
    <w:rsid w:val="00BD5E14"/>
    <w:rsid w:val="00C658DF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FA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42D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42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2013-04-12T09:40:00Z</dcterms:created>
  <dcterms:modified xsi:type="dcterms:W3CDTF">2013-04-13T11:40:00Z</dcterms:modified>
</cp:coreProperties>
</file>