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846AF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846AF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1A0B97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846AF">
              <w:t>37-1/4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8548E3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8548E3" w:rsidRPr="008548E3">
        <w:rPr>
          <w:b/>
        </w:rPr>
        <w:t xml:space="preserve"> 1878</w:t>
      </w:r>
    </w:p>
    <w:p w:rsidR="00C658DF" w:rsidRDefault="00C658DF">
      <w:pPr>
        <w:ind w:right="-1759"/>
      </w:pPr>
    </w:p>
    <w:p w:rsidR="00BD5E14" w:rsidRPr="008548E3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8548E3" w:rsidRDefault="00D635D8" w:rsidP="00BD5E14">
      <w:pPr>
        <w:ind w:right="43"/>
        <w:jc w:val="both"/>
      </w:pPr>
    </w:p>
    <w:p w:rsidR="00BD5E14" w:rsidRDefault="009846AF" w:rsidP="00BD5E14">
      <w:pPr>
        <w:ind w:right="43"/>
        <w:jc w:val="center"/>
      </w:pPr>
      <w:bookmarkStart w:id="4" w:name="ik_name_2"/>
      <w:bookmarkEnd w:id="4"/>
      <w:r w:rsidRPr="009846AF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846AF" w:rsidRDefault="009846AF" w:rsidP="009846AF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№1878 в количестве 13 членов комиссии с правом решающего голоса в составе: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Белоус Галина Алексеевна, 10.06.1968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Брагинец Ирина Александровна, 03.06.1988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Брагинец Лилия Викторовна, 05.06.1963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Гаспарян</w:t>
      </w:r>
      <w:proofErr w:type="spellEnd"/>
      <w:r>
        <w:rPr>
          <w:szCs w:val="28"/>
        </w:rPr>
        <w:t xml:space="preserve"> Эрна Сергеевна, 21.06.1990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548E3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№111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lastRenderedPageBreak/>
        <w:t>-  Гук Надежда Станиславовна, 25.01.1989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548E3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№111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Евтефеева</w:t>
      </w:r>
      <w:proofErr w:type="spellEnd"/>
      <w:r>
        <w:rPr>
          <w:szCs w:val="28"/>
        </w:rPr>
        <w:t xml:space="preserve"> Ольга Юрьевна, 22.06.1959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Кобцев</w:t>
      </w:r>
      <w:proofErr w:type="spellEnd"/>
      <w:r>
        <w:rPr>
          <w:szCs w:val="28"/>
        </w:rPr>
        <w:t xml:space="preserve"> Роман Васильевич, 22.08.1979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Молчанова Светлана Владимировна, 02.08.1963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Никитин Антон Николаевич, 10.12.1986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Никитина Людмила Григорьевна, 06.05.1951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548E3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№111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По</w:t>
      </w:r>
      <w:r w:rsidR="009240F9">
        <w:rPr>
          <w:szCs w:val="28"/>
        </w:rPr>
        <w:t>л</w:t>
      </w:r>
      <w:bookmarkStart w:id="5" w:name="_GoBack"/>
      <w:bookmarkEnd w:id="5"/>
      <w:r>
        <w:rPr>
          <w:szCs w:val="28"/>
        </w:rPr>
        <w:t>ищук Сергей Владимирович, 02.02.1962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548E3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№111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Сергеева Дарья Андреевна, 26.12.1990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9846AF" w:rsidRDefault="009846AF">
      <w:pPr>
        <w:jc w:val="both"/>
        <w:rPr>
          <w:szCs w:val="28"/>
        </w:rPr>
      </w:pPr>
      <w:r>
        <w:rPr>
          <w:szCs w:val="28"/>
        </w:rPr>
        <w:t>-  Шумная Олеся Павловна, 14.01.1979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548E3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№111</w:t>
      </w:r>
      <w:r w:rsidR="001A0B97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9846AF" w:rsidRDefault="009846AF" w:rsidP="009846AF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1A0B97">
        <w:rPr>
          <w:szCs w:val="28"/>
        </w:rPr>
        <w:t>ского района г. Ростова-на-Дону.</w:t>
      </w:r>
    </w:p>
    <w:p w:rsidR="009846AF" w:rsidRDefault="009846AF" w:rsidP="00D635D8">
      <w:pPr>
        <w:ind w:firstLine="510"/>
        <w:jc w:val="both"/>
        <w:rPr>
          <w:szCs w:val="28"/>
        </w:rPr>
      </w:pPr>
    </w:p>
    <w:p w:rsidR="009846AF" w:rsidRDefault="009846AF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846AF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846AF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226D3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846AF"/>
    <w:rsid w:val="001A0B97"/>
    <w:rsid w:val="00226D3D"/>
    <w:rsid w:val="0030603B"/>
    <w:rsid w:val="004072C1"/>
    <w:rsid w:val="006D5669"/>
    <w:rsid w:val="008548E3"/>
    <w:rsid w:val="009240F9"/>
    <w:rsid w:val="009846AF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D3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8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8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5</cp:revision>
  <cp:lastPrinted>2008-02-11T10:11:00Z</cp:lastPrinted>
  <dcterms:created xsi:type="dcterms:W3CDTF">2013-04-12T08:51:00Z</dcterms:created>
  <dcterms:modified xsi:type="dcterms:W3CDTF">2014-05-07T06:59:00Z</dcterms:modified>
</cp:coreProperties>
</file>