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C63E25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37-2/1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избирательного участка №1875 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1875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1875</w:t>
      </w:r>
      <w:r w:rsidR="00EC7031">
        <w:rPr>
          <w:sz w:val="28"/>
          <w:szCs w:val="28"/>
        </w:rPr>
        <w:t xml:space="preserve"> 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EC7031" w:rsidRPr="00366FE6" w:rsidTr="00366FE6">
        <w:trPr>
          <w:trHeight w:val="573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1875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both"/>
              <w:rPr>
                <w:b/>
              </w:rPr>
            </w:pPr>
            <w:r w:rsidRPr="00366FE6">
              <w:rPr>
                <w:b/>
              </w:rPr>
              <w:t>Приходько</w:t>
            </w:r>
          </w:p>
          <w:p w:rsidR="00EC7031" w:rsidRPr="00366FE6" w:rsidRDefault="00EC7031">
            <w:pPr>
              <w:jc w:val="both"/>
            </w:pPr>
            <w:r w:rsidRPr="00366FE6">
              <w:rPr>
                <w:b/>
              </w:rPr>
              <w:t>Наталья Владимировна</w:t>
            </w:r>
          </w:p>
        </w:tc>
        <w:tc>
          <w:tcPr>
            <w:tcW w:w="1418" w:type="dxa"/>
            <w:vAlign w:val="center"/>
          </w:tcPr>
          <w:p w:rsidR="00EC7031" w:rsidRPr="00366FE6" w:rsidRDefault="00EC7031" w:rsidP="00366FE6">
            <w:pPr>
              <w:jc w:val="center"/>
            </w:pPr>
            <w:r w:rsidRPr="00366FE6">
              <w:t>1964</w:t>
            </w:r>
          </w:p>
        </w:tc>
        <w:tc>
          <w:tcPr>
            <w:tcW w:w="1559" w:type="dxa"/>
            <w:vAlign w:val="center"/>
          </w:tcPr>
          <w:p w:rsidR="00EC7031" w:rsidRPr="00366FE6" w:rsidRDefault="00EC7031" w:rsidP="00366FE6">
            <w:pPr>
              <w:jc w:val="center"/>
            </w:pPr>
            <w:r w:rsidRPr="00366FE6">
              <w:t>высшее</w:t>
            </w:r>
          </w:p>
        </w:tc>
        <w:tc>
          <w:tcPr>
            <w:tcW w:w="2977" w:type="dxa"/>
            <w:vAlign w:val="center"/>
          </w:tcPr>
          <w:p w:rsidR="00EC7031" w:rsidRPr="00366FE6" w:rsidRDefault="00DA48BF" w:rsidP="00366FE6">
            <w:pPr>
              <w:jc w:val="center"/>
            </w:pPr>
            <w:r>
              <w:t xml:space="preserve">собранием избирателей </w:t>
            </w:r>
            <w:r w:rsidR="00EC7031" w:rsidRPr="00366FE6">
              <w:t>МБОУ СОШ №105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1875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056766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56766"/>
    <w:rsid w:val="00366FE6"/>
    <w:rsid w:val="00501291"/>
    <w:rsid w:val="005D05E3"/>
    <w:rsid w:val="005E180A"/>
    <w:rsid w:val="00AD4DE1"/>
    <w:rsid w:val="00B46390"/>
    <w:rsid w:val="00C63E25"/>
    <w:rsid w:val="00DA48BF"/>
    <w:rsid w:val="00EC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62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11</cp:revision>
  <cp:lastPrinted>2013-08-07T12:10:00Z</cp:lastPrinted>
  <dcterms:created xsi:type="dcterms:W3CDTF">2013-04-11T08:48:00Z</dcterms:created>
  <dcterms:modified xsi:type="dcterms:W3CDTF">2013-08-07T12:10:00Z</dcterms:modified>
</cp:coreProperties>
</file>