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E21413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482CDA">
              <w:rPr>
                <w:b/>
                <w:sz w:val="28"/>
              </w:rPr>
              <w:t>3</w:t>
            </w:r>
            <w:r w:rsidR="00E21413">
              <w:rPr>
                <w:b/>
                <w:sz w:val="28"/>
              </w:rPr>
              <w:t>3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90</w:t>
      </w:r>
      <w:r w:rsidR="00E21413">
        <w:rPr>
          <w:b/>
          <w:bCs/>
          <w:sz w:val="28"/>
          <w:szCs w:val="28"/>
        </w:rPr>
        <w:t>7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190</w:t>
      </w:r>
      <w:r w:rsidR="00E21413">
        <w:rPr>
          <w:sz w:val="28"/>
          <w:szCs w:val="28"/>
        </w:rPr>
        <w:t>7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90</w:t>
      </w:r>
      <w:r w:rsidR="00E21413">
        <w:rPr>
          <w:sz w:val="28"/>
          <w:szCs w:val="28"/>
        </w:rPr>
        <w:t>7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E21413" w:rsidRPr="00366FE6" w:rsidTr="00BD1E39">
        <w:trPr>
          <w:trHeight w:val="573"/>
        </w:trPr>
        <w:tc>
          <w:tcPr>
            <w:tcW w:w="804" w:type="dxa"/>
          </w:tcPr>
          <w:p w:rsidR="00E21413" w:rsidRPr="00A9720D" w:rsidRDefault="00E21413" w:rsidP="00151F97">
            <w:pPr>
              <w:jc w:val="center"/>
            </w:pPr>
            <w:r w:rsidRPr="00A9720D">
              <w:t>1907</w:t>
            </w:r>
          </w:p>
        </w:tc>
        <w:tc>
          <w:tcPr>
            <w:tcW w:w="3307" w:type="dxa"/>
          </w:tcPr>
          <w:p w:rsidR="00E21413" w:rsidRPr="00A9720D" w:rsidRDefault="00E21413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Журавлева</w:t>
            </w:r>
          </w:p>
          <w:p w:rsidR="00E21413" w:rsidRPr="00A9720D" w:rsidRDefault="00E21413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Татьяна Федоровна</w:t>
            </w:r>
          </w:p>
        </w:tc>
        <w:tc>
          <w:tcPr>
            <w:tcW w:w="1418" w:type="dxa"/>
          </w:tcPr>
          <w:p w:rsidR="00E21413" w:rsidRPr="00A9720D" w:rsidRDefault="00E21413" w:rsidP="00151F97">
            <w:pPr>
              <w:jc w:val="center"/>
            </w:pPr>
            <w:r w:rsidRPr="00A9720D">
              <w:t>1954</w:t>
            </w:r>
          </w:p>
        </w:tc>
        <w:tc>
          <w:tcPr>
            <w:tcW w:w="1559" w:type="dxa"/>
          </w:tcPr>
          <w:p w:rsidR="00E21413" w:rsidRPr="00A9720D" w:rsidRDefault="00E21413" w:rsidP="00151F97">
            <w:pPr>
              <w:jc w:val="center"/>
            </w:pPr>
            <w:r w:rsidRPr="00A9720D">
              <w:t xml:space="preserve">высшее </w:t>
            </w:r>
          </w:p>
        </w:tc>
        <w:tc>
          <w:tcPr>
            <w:tcW w:w="2977" w:type="dxa"/>
          </w:tcPr>
          <w:p w:rsidR="00E21413" w:rsidRPr="00A9720D" w:rsidRDefault="00E21413" w:rsidP="00151F97">
            <w:pPr>
              <w:jc w:val="both"/>
            </w:pPr>
            <w:r w:rsidRPr="00A9720D">
              <w:t>собранием избирателей</w:t>
            </w:r>
          </w:p>
          <w:p w:rsidR="00E21413" w:rsidRPr="00A9720D" w:rsidRDefault="00E21413" w:rsidP="00151F97">
            <w:pPr>
              <w:jc w:val="both"/>
            </w:pPr>
            <w:r w:rsidRPr="00A9720D">
              <w:t>ОАО "КСМ-10"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90</w:t>
      </w:r>
      <w:r w:rsidR="00E21413">
        <w:rPr>
          <w:sz w:val="28"/>
          <w:szCs w:val="28"/>
        </w:rPr>
        <w:t>7</w:t>
      </w:r>
      <w:r w:rsidR="00A9303F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</w:t>
            </w:r>
            <w:r w:rsidR="00593482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D0B94"/>
    <w:rsid w:val="000E3CF2"/>
    <w:rsid w:val="00142439"/>
    <w:rsid w:val="00262494"/>
    <w:rsid w:val="0030525E"/>
    <w:rsid w:val="00366FE6"/>
    <w:rsid w:val="00382DC0"/>
    <w:rsid w:val="00482CDA"/>
    <w:rsid w:val="00501291"/>
    <w:rsid w:val="00505E0B"/>
    <w:rsid w:val="005158DC"/>
    <w:rsid w:val="00593482"/>
    <w:rsid w:val="005A028B"/>
    <w:rsid w:val="005D05E3"/>
    <w:rsid w:val="005E180A"/>
    <w:rsid w:val="006168B1"/>
    <w:rsid w:val="00647331"/>
    <w:rsid w:val="00650099"/>
    <w:rsid w:val="00687DB0"/>
    <w:rsid w:val="006E579A"/>
    <w:rsid w:val="007259F5"/>
    <w:rsid w:val="0079217F"/>
    <w:rsid w:val="00807A90"/>
    <w:rsid w:val="0083606B"/>
    <w:rsid w:val="008A522D"/>
    <w:rsid w:val="00993F8A"/>
    <w:rsid w:val="009C2E44"/>
    <w:rsid w:val="00A9303F"/>
    <w:rsid w:val="00AB72AE"/>
    <w:rsid w:val="00AD4DE1"/>
    <w:rsid w:val="00B44567"/>
    <w:rsid w:val="00B46390"/>
    <w:rsid w:val="00C63E25"/>
    <w:rsid w:val="00D866AB"/>
    <w:rsid w:val="00DA48BF"/>
    <w:rsid w:val="00E070E8"/>
    <w:rsid w:val="00E21413"/>
    <w:rsid w:val="00EC7031"/>
    <w:rsid w:val="00EE4F42"/>
    <w:rsid w:val="00F8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3</cp:revision>
  <cp:lastPrinted>2013-08-09T08:26:00Z</cp:lastPrinted>
  <dcterms:created xsi:type="dcterms:W3CDTF">2013-04-11T15:44:00Z</dcterms:created>
  <dcterms:modified xsi:type="dcterms:W3CDTF">2013-08-09T08:26:00Z</dcterms:modified>
</cp:coreProperties>
</file>