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68387C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68387C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1C13E0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68387C">
              <w:t>37-1/38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FF5F6F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FF5F6F" w:rsidRPr="00FF5F6F">
        <w:rPr>
          <w:b/>
        </w:rPr>
        <w:t xml:space="preserve"> 1912</w:t>
      </w:r>
    </w:p>
    <w:p w:rsidR="00C658DF" w:rsidRDefault="00C658DF">
      <w:pPr>
        <w:ind w:right="-1759"/>
      </w:pPr>
    </w:p>
    <w:p w:rsidR="00BD5E14" w:rsidRPr="00FF5F6F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FF5F6F" w:rsidRDefault="00D635D8" w:rsidP="00BD5E14">
      <w:pPr>
        <w:ind w:right="43"/>
        <w:jc w:val="both"/>
      </w:pPr>
    </w:p>
    <w:p w:rsidR="00BD5E14" w:rsidRDefault="0068387C" w:rsidP="00BD5E14">
      <w:pPr>
        <w:ind w:right="43"/>
        <w:jc w:val="center"/>
      </w:pPr>
      <w:bookmarkStart w:id="4" w:name="ik_name_2"/>
      <w:bookmarkEnd w:id="4"/>
      <w:r w:rsidRPr="00FF5F6F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68387C" w:rsidRDefault="0068387C" w:rsidP="0068387C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№1912 в количестве 13 членов комиссии с правом решающего голоса в составе:</w:t>
      </w:r>
    </w:p>
    <w:p w:rsidR="0068387C" w:rsidRDefault="0068387C">
      <w:pPr>
        <w:jc w:val="both"/>
        <w:rPr>
          <w:szCs w:val="28"/>
        </w:rPr>
      </w:pPr>
      <w:r>
        <w:rPr>
          <w:szCs w:val="28"/>
        </w:rPr>
        <w:t>-  Варламова Татьяна Анатольевна, 09.04.1979 года  рождения, образование среднее профессиональное, выдвинут(а) Ростовское региональное отделение политической партии "ПАТРИОТЫ РОССИИ"</w:t>
      </w:r>
    </w:p>
    <w:p w:rsidR="0068387C" w:rsidRDefault="0068387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Гайбарян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Мнацаган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Хачересович</w:t>
      </w:r>
      <w:proofErr w:type="spellEnd"/>
      <w:r>
        <w:rPr>
          <w:szCs w:val="28"/>
        </w:rPr>
        <w:t>, 06.12.1962 года  рождения, образование высшее, выдвинут(а) Ростовское-на-Дону местное отделение политической партии "Коммунистическая партия Российской Федерации"</w:t>
      </w:r>
    </w:p>
    <w:p w:rsidR="0068387C" w:rsidRDefault="0068387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Мачитидзе</w:t>
      </w:r>
      <w:proofErr w:type="spellEnd"/>
      <w:r>
        <w:rPr>
          <w:szCs w:val="28"/>
        </w:rPr>
        <w:t xml:space="preserve"> Марина Викторовна, 18.09.1971 года  рождения, образование высшее профессиональное, выдвинут(а) Региональное отделение в Ростовской области Всероссийской политической партии "ПРАВОЕ ДЕЛО"</w:t>
      </w:r>
    </w:p>
    <w:p w:rsidR="0068387C" w:rsidRDefault="0068387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Похвищева</w:t>
      </w:r>
      <w:proofErr w:type="spellEnd"/>
      <w:r>
        <w:rPr>
          <w:szCs w:val="28"/>
        </w:rPr>
        <w:t xml:space="preserve"> Ирина Анатольевна, 20.01.1980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FF5F6F">
        <w:rPr>
          <w:szCs w:val="28"/>
        </w:rPr>
        <w:t xml:space="preserve">собранием избирателей </w:t>
      </w:r>
      <w:r>
        <w:rPr>
          <w:szCs w:val="28"/>
        </w:rPr>
        <w:t>МБДОУ № 243</w:t>
      </w:r>
    </w:p>
    <w:p w:rsidR="0068387C" w:rsidRDefault="0068387C">
      <w:pPr>
        <w:jc w:val="both"/>
        <w:rPr>
          <w:szCs w:val="28"/>
        </w:rPr>
      </w:pPr>
      <w:r>
        <w:rPr>
          <w:szCs w:val="28"/>
        </w:rPr>
        <w:t>-  Старченко Варвара Владимировна, 01.07.1969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FF5F6F">
        <w:rPr>
          <w:szCs w:val="28"/>
        </w:rPr>
        <w:t xml:space="preserve">собранием избирателей </w:t>
      </w:r>
      <w:r>
        <w:rPr>
          <w:szCs w:val="28"/>
        </w:rPr>
        <w:t>МБДОУ № 243</w:t>
      </w:r>
    </w:p>
    <w:p w:rsidR="0068387C" w:rsidRDefault="0068387C">
      <w:pPr>
        <w:jc w:val="both"/>
        <w:rPr>
          <w:szCs w:val="28"/>
        </w:rPr>
      </w:pPr>
      <w:r>
        <w:rPr>
          <w:szCs w:val="28"/>
        </w:rPr>
        <w:lastRenderedPageBreak/>
        <w:t>-  Старченко Игорь Владимирович, 09.06.1990 года  рождения, образование неполное высшее профессиональное, выдвинут(а) Ростовское региональное отделение Политической партии "Либерально-демократическая партия России"</w:t>
      </w:r>
    </w:p>
    <w:p w:rsidR="0068387C" w:rsidRDefault="0068387C">
      <w:pPr>
        <w:jc w:val="both"/>
        <w:rPr>
          <w:szCs w:val="28"/>
        </w:rPr>
      </w:pPr>
      <w:r>
        <w:rPr>
          <w:szCs w:val="28"/>
        </w:rPr>
        <w:t>-  Тарасова Оксана Олеговна, 28.10.1967 года  рождения, образование высшее, выдвинут(а) Региональное отделение Всероссийской политической партии "Гражданская Сила" в Ростовской области</w:t>
      </w:r>
    </w:p>
    <w:p w:rsidR="0068387C" w:rsidRDefault="0068387C">
      <w:pPr>
        <w:jc w:val="both"/>
        <w:rPr>
          <w:szCs w:val="28"/>
        </w:rPr>
      </w:pPr>
      <w:r>
        <w:rPr>
          <w:szCs w:val="28"/>
        </w:rPr>
        <w:t>-  Ушакова Оксана Владимировна, 04.02.1980 года  рождения, образование высшее, выдвинут(а) Региональное отделение в Ростовской области политической партии "Демократическая партия России"</w:t>
      </w:r>
    </w:p>
    <w:p w:rsidR="0068387C" w:rsidRDefault="0068387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Холодюк</w:t>
      </w:r>
      <w:proofErr w:type="spellEnd"/>
      <w:r>
        <w:rPr>
          <w:szCs w:val="28"/>
        </w:rPr>
        <w:t xml:space="preserve"> Валентин Владимирович, 07.12.1982 года  рождения, образование высшее, выдвинут(а) Региональное отделение Политической партии СПРАВЕДЛИВАЯ РОССИЯ в Ростовской области</w:t>
      </w:r>
    </w:p>
    <w:p w:rsidR="0068387C" w:rsidRDefault="0068387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Холодюк</w:t>
      </w:r>
      <w:proofErr w:type="spellEnd"/>
      <w:r>
        <w:rPr>
          <w:szCs w:val="28"/>
        </w:rPr>
        <w:t xml:space="preserve"> Ольга Владимировна, 19.08.1961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FF5F6F">
        <w:rPr>
          <w:szCs w:val="28"/>
        </w:rPr>
        <w:t>собранием избирателей МБДОУ №</w:t>
      </w:r>
      <w:r>
        <w:rPr>
          <w:szCs w:val="28"/>
        </w:rPr>
        <w:t>243</w:t>
      </w:r>
    </w:p>
    <w:p w:rsidR="0068387C" w:rsidRDefault="0068387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Цолакян</w:t>
      </w:r>
      <w:proofErr w:type="spellEnd"/>
      <w:r>
        <w:rPr>
          <w:szCs w:val="28"/>
        </w:rPr>
        <w:t xml:space="preserve"> Анна </w:t>
      </w:r>
      <w:proofErr w:type="spellStart"/>
      <w:r>
        <w:rPr>
          <w:szCs w:val="28"/>
        </w:rPr>
        <w:t>Грачиковна</w:t>
      </w:r>
      <w:proofErr w:type="spellEnd"/>
      <w:r>
        <w:rPr>
          <w:szCs w:val="28"/>
        </w:rPr>
        <w:t>, 05.03.1987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FF5F6F">
        <w:rPr>
          <w:szCs w:val="28"/>
        </w:rPr>
        <w:t xml:space="preserve">собранием избирателей </w:t>
      </w:r>
      <w:r>
        <w:rPr>
          <w:szCs w:val="28"/>
        </w:rPr>
        <w:t>МБДОУ № 243</w:t>
      </w:r>
    </w:p>
    <w:p w:rsidR="0068387C" w:rsidRDefault="0068387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Чолахян</w:t>
      </w:r>
      <w:proofErr w:type="spellEnd"/>
      <w:r>
        <w:rPr>
          <w:szCs w:val="28"/>
        </w:rPr>
        <w:t xml:space="preserve"> Анна Юрьевна, 18.09.1968 года  рождения, образование среднее профессиональное, выдвинут(а) Ростовское региональное отделение Всероссийской политической партии "ЕДИНАЯ РОССИЯ"</w:t>
      </w:r>
    </w:p>
    <w:p w:rsidR="0068387C" w:rsidRDefault="0068387C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Шинина</w:t>
      </w:r>
      <w:proofErr w:type="spellEnd"/>
      <w:r>
        <w:rPr>
          <w:szCs w:val="28"/>
        </w:rPr>
        <w:t xml:space="preserve"> Лариса Борисовна, 08.09.1969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FF5F6F">
        <w:rPr>
          <w:szCs w:val="28"/>
        </w:rPr>
        <w:t>собранием избирателей МБДОУ №</w:t>
      </w:r>
      <w:r>
        <w:rPr>
          <w:szCs w:val="28"/>
        </w:rPr>
        <w:t>243</w:t>
      </w:r>
      <w:r w:rsidR="001C13E0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68387C" w:rsidRDefault="0068387C" w:rsidP="0068387C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Первомайского района г. Ростова-на-Дону</w:t>
      </w:r>
      <w:r w:rsidR="001C13E0">
        <w:rPr>
          <w:szCs w:val="28"/>
        </w:rPr>
        <w:t>.</w:t>
      </w:r>
      <w:bookmarkStart w:id="5" w:name="_GoBack"/>
      <w:bookmarkEnd w:id="5"/>
    </w:p>
    <w:p w:rsidR="0068387C" w:rsidRDefault="0068387C" w:rsidP="00D635D8">
      <w:pPr>
        <w:ind w:firstLine="510"/>
        <w:jc w:val="both"/>
        <w:rPr>
          <w:szCs w:val="28"/>
        </w:rPr>
      </w:pPr>
    </w:p>
    <w:p w:rsidR="0068387C" w:rsidRDefault="0068387C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68387C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68387C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A2005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68387C"/>
    <w:rsid w:val="001C13E0"/>
    <w:rsid w:val="0030603B"/>
    <w:rsid w:val="004072C1"/>
    <w:rsid w:val="0068387C"/>
    <w:rsid w:val="006D5669"/>
    <w:rsid w:val="00A20057"/>
    <w:rsid w:val="00A7217C"/>
    <w:rsid w:val="00AD1E42"/>
    <w:rsid w:val="00BD5E14"/>
    <w:rsid w:val="00C658DF"/>
    <w:rsid w:val="00D635D8"/>
    <w:rsid w:val="00FF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05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5F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F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0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2013-04-12T09:32:00Z</dcterms:created>
  <dcterms:modified xsi:type="dcterms:W3CDTF">2013-04-13T11:35:00Z</dcterms:modified>
</cp:coreProperties>
</file>