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797546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40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F46B22">
        <w:rPr>
          <w:b/>
          <w:bCs/>
          <w:sz w:val="28"/>
          <w:szCs w:val="28"/>
        </w:rPr>
        <w:t>1</w:t>
      </w:r>
      <w:r w:rsidR="00797546">
        <w:rPr>
          <w:b/>
          <w:bCs/>
          <w:sz w:val="28"/>
          <w:szCs w:val="28"/>
        </w:rPr>
        <w:t>4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F46B22">
        <w:rPr>
          <w:sz w:val="28"/>
          <w:szCs w:val="28"/>
        </w:rPr>
        <w:t>1</w:t>
      </w:r>
      <w:r w:rsidR="00797546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797546">
        <w:rPr>
          <w:sz w:val="28"/>
          <w:szCs w:val="28"/>
        </w:rPr>
        <w:t>4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797546" w:rsidRPr="00366FE6" w:rsidTr="00BD1E39">
        <w:trPr>
          <w:trHeight w:val="573"/>
        </w:trPr>
        <w:tc>
          <w:tcPr>
            <w:tcW w:w="804" w:type="dxa"/>
          </w:tcPr>
          <w:p w:rsidR="00797546" w:rsidRPr="00A9720D" w:rsidRDefault="00797546" w:rsidP="00151F97">
            <w:pPr>
              <w:jc w:val="center"/>
            </w:pPr>
            <w:r w:rsidRPr="00A9720D">
              <w:t>1914</w:t>
            </w:r>
          </w:p>
        </w:tc>
        <w:tc>
          <w:tcPr>
            <w:tcW w:w="3307" w:type="dxa"/>
          </w:tcPr>
          <w:p w:rsidR="00797546" w:rsidRPr="00A9720D" w:rsidRDefault="00797546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Буянина</w:t>
            </w:r>
            <w:proofErr w:type="spellEnd"/>
          </w:p>
          <w:p w:rsidR="00797546" w:rsidRPr="00A9720D" w:rsidRDefault="00797546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Светлана Ивановна</w:t>
            </w:r>
          </w:p>
        </w:tc>
        <w:tc>
          <w:tcPr>
            <w:tcW w:w="1418" w:type="dxa"/>
          </w:tcPr>
          <w:p w:rsidR="00797546" w:rsidRPr="00A9720D" w:rsidRDefault="00797546" w:rsidP="00151F97">
            <w:pPr>
              <w:jc w:val="center"/>
            </w:pPr>
            <w:r w:rsidRPr="00A9720D">
              <w:t>1962</w:t>
            </w:r>
          </w:p>
        </w:tc>
        <w:tc>
          <w:tcPr>
            <w:tcW w:w="1559" w:type="dxa"/>
          </w:tcPr>
          <w:p w:rsidR="00797546" w:rsidRPr="00A9720D" w:rsidRDefault="00797546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797546" w:rsidRPr="00A9720D" w:rsidRDefault="00797546" w:rsidP="00151F97">
            <w:pPr>
              <w:jc w:val="both"/>
            </w:pPr>
            <w:r w:rsidRPr="00A9720D">
              <w:t>собранием избирателей</w:t>
            </w:r>
          </w:p>
          <w:p w:rsidR="00797546" w:rsidRPr="00A9720D" w:rsidRDefault="00797546" w:rsidP="00151F97">
            <w:pPr>
              <w:jc w:val="both"/>
            </w:pPr>
            <w:r w:rsidRPr="00A9720D">
              <w:t>МБОУ СОШ №75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F46B22">
        <w:rPr>
          <w:sz w:val="28"/>
          <w:szCs w:val="28"/>
        </w:rPr>
        <w:t>1</w:t>
      </w:r>
      <w:r w:rsidR="00797546">
        <w:rPr>
          <w:sz w:val="28"/>
          <w:szCs w:val="28"/>
        </w:rPr>
        <w:t>4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 </w:t>
            </w:r>
            <w:r w:rsidR="002A0F5A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2A0F5A"/>
    <w:rsid w:val="0030525E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797546"/>
    <w:rsid w:val="00807A90"/>
    <w:rsid w:val="0083606B"/>
    <w:rsid w:val="008A522D"/>
    <w:rsid w:val="00993F8A"/>
    <w:rsid w:val="009C2E44"/>
    <w:rsid w:val="00A9303F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2013-08-09T08:28:00Z</cp:lastPrinted>
  <dcterms:created xsi:type="dcterms:W3CDTF">2013-04-11T15:49:00Z</dcterms:created>
  <dcterms:modified xsi:type="dcterms:W3CDTF">2013-08-09T08:28:00Z</dcterms:modified>
</cp:coreProperties>
</file>