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CE1C77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r w:rsidRPr="00C63E25">
        <w:rPr>
          <w:rFonts w:eastAsia="Arial Unicode MS"/>
          <w:b/>
          <w:bCs/>
          <w:szCs w:val="28"/>
        </w:rPr>
        <w:t>П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CE1C77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414F1A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CE1C77">
              <w:t>37-1/55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3C5CE7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3C5CE7" w:rsidRPr="003C5CE7">
        <w:rPr>
          <w:b/>
        </w:rPr>
        <w:t xml:space="preserve"> 1929</w:t>
      </w:r>
    </w:p>
    <w:p w:rsidR="00C658DF" w:rsidRDefault="00C658DF">
      <w:pPr>
        <w:ind w:right="-1759"/>
      </w:pPr>
    </w:p>
    <w:p w:rsidR="00BD5E14" w:rsidRPr="003C5CE7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3C5CE7" w:rsidRDefault="00D635D8" w:rsidP="00BD5E14">
      <w:pPr>
        <w:ind w:right="43"/>
        <w:jc w:val="both"/>
      </w:pPr>
    </w:p>
    <w:p w:rsidR="00BD5E14" w:rsidRDefault="00CE1C77" w:rsidP="00BD5E14">
      <w:pPr>
        <w:ind w:right="43"/>
        <w:jc w:val="center"/>
      </w:pPr>
      <w:bookmarkStart w:id="4" w:name="ik_name_2"/>
      <w:bookmarkEnd w:id="4"/>
      <w:r w:rsidRPr="003C5CE7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CE1C77" w:rsidRDefault="00CE1C77" w:rsidP="00CE1C77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№1929 в количестве 13 членов комиссии с правом решающего голоса в составе:</w:t>
      </w:r>
    </w:p>
    <w:p w:rsidR="00CE1C77" w:rsidRDefault="00CE1C77">
      <w:pPr>
        <w:jc w:val="both"/>
        <w:rPr>
          <w:szCs w:val="28"/>
        </w:rPr>
      </w:pPr>
      <w:r>
        <w:rPr>
          <w:szCs w:val="28"/>
        </w:rPr>
        <w:t>-  Алисова Елена Викторовна, 08.08.1977 года  рождения, образование высшее, выдвинут(а) Ростовское региональное отделение Всероссийской политической партии "ЕДИНАЯ РОССИЯ"</w:t>
      </w:r>
    </w:p>
    <w:p w:rsidR="00CE1C77" w:rsidRDefault="00CE1C7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Ермошенко</w:t>
      </w:r>
      <w:proofErr w:type="spellEnd"/>
      <w:r>
        <w:rPr>
          <w:szCs w:val="28"/>
        </w:rPr>
        <w:t xml:space="preserve"> Мария Сергеевна, 19.05.1989 года  рождения, образование высшее, выдвинут(а) Региональное отделение Политической партии СПРАВЕДЛИВАЯ РОССИЯ в Ростовской области</w:t>
      </w:r>
    </w:p>
    <w:p w:rsidR="00CE1C77" w:rsidRDefault="00CE1C77">
      <w:pPr>
        <w:jc w:val="both"/>
        <w:rPr>
          <w:szCs w:val="28"/>
        </w:rPr>
      </w:pPr>
      <w:r>
        <w:rPr>
          <w:szCs w:val="28"/>
        </w:rPr>
        <w:t>-  Иванова Анастасия Николаевна, 21.07.1978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C5CE7">
        <w:rPr>
          <w:szCs w:val="28"/>
        </w:rPr>
        <w:t xml:space="preserve">собранием избирателей </w:t>
      </w:r>
      <w:r>
        <w:rPr>
          <w:szCs w:val="28"/>
        </w:rPr>
        <w:t>СЭКТС ОАО "Коммунальщик Дона"</w:t>
      </w:r>
    </w:p>
    <w:p w:rsidR="00CE1C77" w:rsidRDefault="00CE1C7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Колтырева</w:t>
      </w:r>
      <w:proofErr w:type="spellEnd"/>
      <w:r>
        <w:rPr>
          <w:szCs w:val="28"/>
        </w:rPr>
        <w:t xml:space="preserve"> Анна Владимировна, 22.01.1958 года  рождения, образование среднее профессиональное, выдвинут(а) Ростовское региональное отделение политической партии "ПАТРИОТЫ РОССИИ"</w:t>
      </w:r>
    </w:p>
    <w:p w:rsidR="00CE1C77" w:rsidRDefault="00CE1C77">
      <w:pPr>
        <w:jc w:val="both"/>
        <w:rPr>
          <w:szCs w:val="28"/>
        </w:rPr>
      </w:pPr>
      <w:r>
        <w:rPr>
          <w:szCs w:val="28"/>
        </w:rPr>
        <w:lastRenderedPageBreak/>
        <w:t>-  Криворотова Ольга Валерьевна, 01.12.1983 года  рождения, образование среднее (полное) общее, выдвинут(а) Ростовское-на-Дону местное отделение политической партии "Коммунистическая партия Российской Федерации"</w:t>
      </w:r>
    </w:p>
    <w:p w:rsidR="00CE1C77" w:rsidRDefault="00CE1C77">
      <w:pPr>
        <w:jc w:val="both"/>
        <w:rPr>
          <w:szCs w:val="28"/>
        </w:rPr>
      </w:pPr>
      <w:r>
        <w:rPr>
          <w:szCs w:val="28"/>
        </w:rPr>
        <w:t>-  Кузнецов Сергей Юрьевич, 15.05.1976 года  рождения, образование высшее, выдвинут(а) Региональное отделение в Ростовской области политической партии "Демократическая партия России"</w:t>
      </w:r>
    </w:p>
    <w:p w:rsidR="00CE1C77" w:rsidRDefault="00CE1C7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Миколаенко</w:t>
      </w:r>
      <w:proofErr w:type="spellEnd"/>
      <w:r>
        <w:rPr>
          <w:szCs w:val="28"/>
        </w:rPr>
        <w:t xml:space="preserve"> Людмила Леонидовна, 01.11.1981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C5CE7">
        <w:rPr>
          <w:szCs w:val="28"/>
        </w:rPr>
        <w:t xml:space="preserve">собранием избирателей </w:t>
      </w:r>
      <w:r>
        <w:rPr>
          <w:szCs w:val="28"/>
        </w:rPr>
        <w:t>СЭКТС ОАО "Коммунальщик Дона"</w:t>
      </w:r>
    </w:p>
    <w:p w:rsidR="00CE1C77" w:rsidRDefault="00CE1C77">
      <w:pPr>
        <w:jc w:val="both"/>
        <w:rPr>
          <w:szCs w:val="28"/>
        </w:rPr>
      </w:pPr>
      <w:r>
        <w:rPr>
          <w:szCs w:val="28"/>
        </w:rPr>
        <w:t>-  Мозоль Юрий Александрович, 08.09.1969 года  рождения, образование среднее профессиональное, выдвинут(а) Региональное отделение Всероссийской политической партии "Гражданская Сила" в Ростовской области</w:t>
      </w:r>
    </w:p>
    <w:p w:rsidR="00CE1C77" w:rsidRDefault="00CE1C7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Пенькова</w:t>
      </w:r>
      <w:proofErr w:type="spellEnd"/>
      <w:r>
        <w:rPr>
          <w:szCs w:val="28"/>
        </w:rPr>
        <w:t xml:space="preserve"> Евгения Владимировна, 30.10.1986 года  рождения, образование высшее, выдвинут(а) Региональное отделение в Ростовской области Всероссийской политической партии "ПРАВОЕ ДЕЛО"</w:t>
      </w:r>
    </w:p>
    <w:p w:rsidR="00CE1C77" w:rsidRDefault="00CE1C77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Петкунова</w:t>
      </w:r>
      <w:proofErr w:type="spellEnd"/>
      <w:r>
        <w:rPr>
          <w:szCs w:val="28"/>
        </w:rPr>
        <w:t xml:space="preserve"> Татьяна Сергеевна, 23.03.1978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C5CE7">
        <w:rPr>
          <w:szCs w:val="28"/>
        </w:rPr>
        <w:t xml:space="preserve">собранием избирателей </w:t>
      </w:r>
      <w:r>
        <w:rPr>
          <w:szCs w:val="28"/>
        </w:rPr>
        <w:t>СЭКТС ОАО "Коммунальщик Дона"</w:t>
      </w:r>
    </w:p>
    <w:p w:rsidR="00CE1C77" w:rsidRDefault="00CE1C77">
      <w:pPr>
        <w:jc w:val="both"/>
        <w:rPr>
          <w:szCs w:val="28"/>
        </w:rPr>
      </w:pPr>
      <w:r>
        <w:rPr>
          <w:szCs w:val="28"/>
        </w:rPr>
        <w:t>-  Шахова Наталья Александровна, 12.08.1974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C5CE7">
        <w:rPr>
          <w:szCs w:val="28"/>
        </w:rPr>
        <w:t xml:space="preserve">собранием избирателей </w:t>
      </w:r>
      <w:r>
        <w:rPr>
          <w:szCs w:val="28"/>
        </w:rPr>
        <w:t>СЭКТС ОАО "Коммунальщик Дона"</w:t>
      </w:r>
    </w:p>
    <w:p w:rsidR="00CE1C77" w:rsidRDefault="00CE1C77">
      <w:pPr>
        <w:jc w:val="both"/>
        <w:rPr>
          <w:szCs w:val="28"/>
        </w:rPr>
      </w:pPr>
      <w:r>
        <w:rPr>
          <w:szCs w:val="28"/>
        </w:rPr>
        <w:t xml:space="preserve">-  Шашурин Николай Владимирович, 27.10.1986 года  рождения, образование высшее, выдвинут(а) </w:t>
      </w:r>
      <w:r w:rsidR="003C5CE7">
        <w:rPr>
          <w:szCs w:val="28"/>
        </w:rPr>
        <w:t xml:space="preserve">собранием избирателей </w:t>
      </w:r>
      <w:r>
        <w:rPr>
          <w:szCs w:val="28"/>
        </w:rPr>
        <w:t>СЭКТС ОАО "Коммунальщик Дона"</w:t>
      </w:r>
    </w:p>
    <w:p w:rsidR="00CE1C77" w:rsidRDefault="00CE1C77">
      <w:pPr>
        <w:jc w:val="both"/>
        <w:rPr>
          <w:szCs w:val="28"/>
        </w:rPr>
      </w:pPr>
      <w:r>
        <w:rPr>
          <w:szCs w:val="28"/>
        </w:rPr>
        <w:t>-  Яковлева Людмила Михайловна, 02.06.1986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  <w:r w:rsidR="00414F1A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CE1C77" w:rsidRDefault="00CE1C77" w:rsidP="00CE1C77">
      <w:pPr>
        <w:ind w:firstLine="510"/>
        <w:jc w:val="both"/>
        <w:rPr>
          <w:szCs w:val="28"/>
        </w:rPr>
      </w:pPr>
      <w:r>
        <w:rPr>
          <w:szCs w:val="28"/>
        </w:rPr>
        <w:t xml:space="preserve">2. Разместить настоящее постановление на сайте Территориальной избирательной комиссии Первомайского района </w:t>
      </w:r>
      <w:r w:rsidR="00414F1A">
        <w:rPr>
          <w:szCs w:val="28"/>
        </w:rPr>
        <w:t>г. Ростова-на-Дону.</w:t>
      </w:r>
      <w:bookmarkStart w:id="5" w:name="_GoBack"/>
      <w:bookmarkEnd w:id="5"/>
    </w:p>
    <w:p w:rsidR="00CE1C77" w:rsidRDefault="00CE1C77" w:rsidP="00D635D8">
      <w:pPr>
        <w:ind w:firstLine="510"/>
        <w:jc w:val="both"/>
        <w:rPr>
          <w:szCs w:val="28"/>
        </w:rPr>
      </w:pPr>
    </w:p>
    <w:p w:rsidR="00CE1C77" w:rsidRDefault="00CE1C77" w:rsidP="00D635D8">
      <w:pPr>
        <w:ind w:firstLine="510"/>
        <w:jc w:val="both"/>
        <w:rPr>
          <w:szCs w:val="28"/>
        </w:rPr>
      </w:pPr>
      <w:r>
        <w:rPr>
          <w:szCs w:val="28"/>
        </w:rPr>
        <w:t>3.  Контроль за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CE1C77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CE1C77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DD2C5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CE1C77"/>
    <w:rsid w:val="0030603B"/>
    <w:rsid w:val="003C5CE7"/>
    <w:rsid w:val="004072C1"/>
    <w:rsid w:val="00414F1A"/>
    <w:rsid w:val="006D5669"/>
    <w:rsid w:val="00A7217C"/>
    <w:rsid w:val="00AD1E42"/>
    <w:rsid w:val="00BD5E14"/>
    <w:rsid w:val="00C658DF"/>
    <w:rsid w:val="00CE1C77"/>
    <w:rsid w:val="00D635D8"/>
    <w:rsid w:val="00DD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C5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CE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C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2013-04-12T09:43:00Z</dcterms:created>
  <dcterms:modified xsi:type="dcterms:W3CDTF">2013-04-13T11:45:00Z</dcterms:modified>
</cp:coreProperties>
</file>