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F35" w:rsidRDefault="00830F3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830F35" w:rsidRDefault="00830F3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EA2870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A2870">
              <w:rPr>
                <w:b/>
                <w:sz w:val="28"/>
              </w:rPr>
              <w:t>50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8653E4">
        <w:rPr>
          <w:b/>
          <w:bCs/>
          <w:sz w:val="28"/>
          <w:szCs w:val="28"/>
        </w:rPr>
        <w:t>2</w:t>
      </w:r>
      <w:r w:rsidR="00EA2870">
        <w:rPr>
          <w:b/>
          <w:bCs/>
          <w:sz w:val="28"/>
          <w:szCs w:val="28"/>
        </w:rPr>
        <w:t>4</w:t>
      </w:r>
    </w:p>
    <w:p w:rsidR="00EC7031" w:rsidRDefault="00EC7031" w:rsidP="00EC7031">
      <w:pPr>
        <w:rPr>
          <w:b/>
          <w:sz w:val="28"/>
          <w:szCs w:val="28"/>
        </w:rPr>
      </w:pPr>
    </w:p>
    <w:p w:rsidR="00D866AB" w:rsidRDefault="005D05E3" w:rsidP="00865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8653E4">
        <w:rPr>
          <w:sz w:val="28"/>
          <w:szCs w:val="28"/>
        </w:rPr>
        <w:t>2</w:t>
      </w:r>
      <w:r w:rsidR="00EA2870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:rsidR="000B43DB" w:rsidRDefault="000B43DB" w:rsidP="008653E4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EA2870">
        <w:rPr>
          <w:sz w:val="28"/>
          <w:szCs w:val="28"/>
        </w:rPr>
        <w:t>4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024"/>
        <w:gridCol w:w="1275"/>
        <w:gridCol w:w="1701"/>
        <w:gridCol w:w="3544"/>
      </w:tblGrid>
      <w:tr w:rsidR="00EC7031" w:rsidRPr="00366FE6" w:rsidTr="008653E4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024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275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701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3544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EA2870" w:rsidRPr="00366FE6" w:rsidTr="008653E4">
        <w:trPr>
          <w:trHeight w:val="573"/>
        </w:trPr>
        <w:tc>
          <w:tcPr>
            <w:tcW w:w="804" w:type="dxa"/>
          </w:tcPr>
          <w:p w:rsidR="00EA2870" w:rsidRPr="00A9720D" w:rsidRDefault="00EA2870" w:rsidP="00151F97">
            <w:pPr>
              <w:jc w:val="center"/>
            </w:pPr>
            <w:r w:rsidRPr="00A9720D">
              <w:t>1924</w:t>
            </w:r>
          </w:p>
        </w:tc>
        <w:tc>
          <w:tcPr>
            <w:tcW w:w="3024" w:type="dxa"/>
          </w:tcPr>
          <w:p w:rsidR="00EA2870" w:rsidRPr="00A9720D" w:rsidRDefault="00EA2870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Кузьменко</w:t>
            </w:r>
          </w:p>
          <w:p w:rsidR="00EA2870" w:rsidRPr="00A9720D" w:rsidRDefault="00EA2870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Андрей Викторович</w:t>
            </w:r>
          </w:p>
        </w:tc>
        <w:tc>
          <w:tcPr>
            <w:tcW w:w="1275" w:type="dxa"/>
          </w:tcPr>
          <w:p w:rsidR="00EA2870" w:rsidRPr="00A9720D" w:rsidRDefault="00EA2870" w:rsidP="00151F97">
            <w:pPr>
              <w:jc w:val="center"/>
            </w:pPr>
            <w:r w:rsidRPr="00A9720D">
              <w:t>1983</w:t>
            </w:r>
          </w:p>
        </w:tc>
        <w:tc>
          <w:tcPr>
            <w:tcW w:w="1701" w:type="dxa"/>
          </w:tcPr>
          <w:p w:rsidR="00EA2870" w:rsidRPr="00A9720D" w:rsidRDefault="00EA2870" w:rsidP="00151F97">
            <w:pPr>
              <w:jc w:val="center"/>
            </w:pPr>
            <w:r w:rsidRPr="00A9720D">
              <w:t>среднее пр</w:t>
            </w:r>
            <w:r w:rsidRPr="00A9720D">
              <w:t>о</w:t>
            </w:r>
            <w:r w:rsidRPr="00A9720D">
              <w:t>фессионал</w:t>
            </w:r>
            <w:r w:rsidRPr="00A9720D">
              <w:t>ь</w:t>
            </w:r>
            <w:r w:rsidRPr="00A9720D">
              <w:t>ное</w:t>
            </w:r>
          </w:p>
        </w:tc>
        <w:tc>
          <w:tcPr>
            <w:tcW w:w="3544" w:type="dxa"/>
          </w:tcPr>
          <w:p w:rsidR="00EA2870" w:rsidRPr="00A9720D" w:rsidRDefault="00EA2870" w:rsidP="00151F97">
            <w:pPr>
              <w:jc w:val="both"/>
            </w:pPr>
            <w:r w:rsidRPr="00A9720D">
              <w:t>собранием избирателей</w:t>
            </w:r>
          </w:p>
          <w:p w:rsidR="00EA2870" w:rsidRPr="00A9720D" w:rsidRDefault="00EA2870" w:rsidP="00151F97">
            <w:pPr>
              <w:jc w:val="both"/>
            </w:pPr>
            <w:r w:rsidRPr="00A9720D">
              <w:t>ОАО "</w:t>
            </w:r>
            <w:proofErr w:type="spellStart"/>
            <w:r w:rsidRPr="00A9720D">
              <w:t>Донавиа</w:t>
            </w:r>
            <w:proofErr w:type="spellEnd"/>
            <w:r w:rsidRPr="00A9720D">
              <w:t>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EA2870">
        <w:rPr>
          <w:sz w:val="28"/>
          <w:szCs w:val="28"/>
        </w:rPr>
        <w:t>4</w:t>
      </w:r>
      <w:r w:rsidR="008653E4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830F35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830F35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>Е.Я. Гурьева</w:t>
            </w:r>
          </w:p>
        </w:tc>
      </w:tr>
    </w:tbl>
    <w:p w:rsidR="005D05E3" w:rsidRPr="00C63E25" w:rsidRDefault="005D05E3" w:rsidP="000B43DB">
      <w:pPr>
        <w:jc w:val="both"/>
      </w:pPr>
    </w:p>
    <w:sectPr w:rsidR="005D05E3" w:rsidRPr="00C63E25" w:rsidSect="00DE29B1">
      <w:pgSz w:w="11906" w:h="16838"/>
      <w:pgMar w:top="0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B43DB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0F35"/>
    <w:rsid w:val="0083606B"/>
    <w:rsid w:val="008653E4"/>
    <w:rsid w:val="008A522D"/>
    <w:rsid w:val="00993F8A"/>
    <w:rsid w:val="009C2E44"/>
    <w:rsid w:val="00A350A2"/>
    <w:rsid w:val="00A9303F"/>
    <w:rsid w:val="00A97502"/>
    <w:rsid w:val="00AB6156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DE29B1"/>
    <w:rsid w:val="00DF2814"/>
    <w:rsid w:val="00E070E8"/>
    <w:rsid w:val="00E21413"/>
    <w:rsid w:val="00EA2870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2013-08-09T08:31:00Z</cp:lastPrinted>
  <dcterms:created xsi:type="dcterms:W3CDTF">2013-04-11T15:54:00Z</dcterms:created>
  <dcterms:modified xsi:type="dcterms:W3CDTF">2013-08-09T08:32:00Z</dcterms:modified>
</cp:coreProperties>
</file>