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B047BF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B047BF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497864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B047BF">
              <w:t>37-1/49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466D01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466D01" w:rsidRPr="00466D01">
        <w:rPr>
          <w:b/>
        </w:rPr>
        <w:t xml:space="preserve"> 1923</w:t>
      </w:r>
    </w:p>
    <w:p w:rsidR="00C658DF" w:rsidRDefault="00C658DF">
      <w:pPr>
        <w:ind w:right="-1759"/>
      </w:pPr>
    </w:p>
    <w:p w:rsidR="00BD5E14" w:rsidRPr="00466D01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466D01" w:rsidRDefault="00D635D8" w:rsidP="00BD5E14">
      <w:pPr>
        <w:ind w:right="43"/>
        <w:jc w:val="both"/>
      </w:pPr>
    </w:p>
    <w:p w:rsidR="00BD5E14" w:rsidRDefault="00B047BF" w:rsidP="00BD5E14">
      <w:pPr>
        <w:ind w:right="43"/>
        <w:jc w:val="center"/>
      </w:pPr>
      <w:bookmarkStart w:id="4" w:name="ik_name_2"/>
      <w:bookmarkEnd w:id="4"/>
      <w:r w:rsidRPr="00466D01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B047BF" w:rsidRDefault="00B047BF" w:rsidP="00B047BF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№1923 в количестве 13 членов комиссии с правом решающего голоса в составе: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Горячева Галина Николаевна, 27.05.1963 года  рождения, образование среднее профессиональное, выдвинут(а) Общероссийская общественная организация "Союз женщин России"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Жур Вячеслав Николаевич, 28.07.1989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Карпенко Василий Николаевич, 11.01.1960 года  рождения, образование высшее, выдвинут(а) Ростовское-на-Дону местное отделение политической партии "Коммунистическая партия Российской Федерации"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Курилова Александра Эдуардовна, 25.08.1993 года  рождения, образование неполное высшее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lastRenderedPageBreak/>
        <w:t>-  Мамедова Татьяна Валерьевна, 19.03.1978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66D01">
        <w:rPr>
          <w:szCs w:val="28"/>
        </w:rPr>
        <w:t xml:space="preserve">собранием избирателей </w:t>
      </w:r>
      <w:r>
        <w:rPr>
          <w:szCs w:val="28"/>
        </w:rPr>
        <w:t>ОАО "Аэропорт Ростов-на-Дону"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Мартынова Галина Валентиновна, 21.02.1959 года  рождения, образование среднее профессиональное, выдвинут(а) Ростовское региональное отделение Всероссийской политической партии "ЕДИНАЯ РОССИЯ"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Новик Елена Николаевна, 09.10.1964 года  рождения, образование высшее, выдвинут(а) Ростовское региональное отделение политической партии "ПАТРИОТЫ РОССИИ"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Силичев Олег Николаевич, 21.02.1970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66D01">
        <w:rPr>
          <w:szCs w:val="28"/>
        </w:rPr>
        <w:t xml:space="preserve">собранием избирателей </w:t>
      </w:r>
      <w:r>
        <w:rPr>
          <w:szCs w:val="28"/>
        </w:rPr>
        <w:t>ОАО "Аэропорт Ростов-на-Дону"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Силичева Анастасия Олеговна, 07.06.1992 года  рождения, образование неполное высшее профессиональное, выдвинут(а) Региональное отделение Политической партии СПРАВЕДЛИВАЯ РОССИЯ в Ростовской области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Соколенко Тамара Федоровна, 28.06.1961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Сухомлинова</w:t>
      </w:r>
      <w:proofErr w:type="spellEnd"/>
      <w:r>
        <w:rPr>
          <w:szCs w:val="28"/>
        </w:rPr>
        <w:t xml:space="preserve"> Екатерина Станиславовна, 04.09.1990 года  рождения, образование среднее профессиональное, выдвинут(а) Региональное отделение в Ростовской области политической партии "Демократическая партия России"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Чалый Сергей Иванович, 21.06.1983 года  рождения, образование высшее, выдвинут(а) Региональное отделение в Ростовской области Политической партии "Гражданская Платформа"</w:t>
      </w:r>
    </w:p>
    <w:p w:rsidR="00B047BF" w:rsidRDefault="00B047BF">
      <w:pPr>
        <w:jc w:val="both"/>
        <w:rPr>
          <w:szCs w:val="28"/>
        </w:rPr>
      </w:pPr>
      <w:r>
        <w:rPr>
          <w:szCs w:val="28"/>
        </w:rPr>
        <w:t>-  Шляхов Юрий Николаевич, 01.12.1948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66D01">
        <w:rPr>
          <w:szCs w:val="28"/>
        </w:rPr>
        <w:t xml:space="preserve">собранием избирателей </w:t>
      </w:r>
      <w:r>
        <w:rPr>
          <w:szCs w:val="28"/>
        </w:rPr>
        <w:t>ОАО "Аэропорт Ростов-на-Дону"</w:t>
      </w:r>
      <w:r w:rsidR="00497864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B047BF" w:rsidRDefault="00B047BF" w:rsidP="00B047BF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497864">
        <w:rPr>
          <w:szCs w:val="28"/>
        </w:rPr>
        <w:t>ского района г. Ростова-на-Дону.</w:t>
      </w:r>
      <w:bookmarkStart w:id="5" w:name="_GoBack"/>
      <w:bookmarkEnd w:id="5"/>
    </w:p>
    <w:p w:rsidR="00B047BF" w:rsidRDefault="00B047BF" w:rsidP="00D635D8">
      <w:pPr>
        <w:ind w:firstLine="510"/>
        <w:jc w:val="both"/>
        <w:rPr>
          <w:szCs w:val="28"/>
        </w:rPr>
      </w:pPr>
    </w:p>
    <w:p w:rsidR="00B047BF" w:rsidRDefault="00B047BF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B047BF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B047BF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0B308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B047BF"/>
    <w:rsid w:val="000B3081"/>
    <w:rsid w:val="0030603B"/>
    <w:rsid w:val="004072C1"/>
    <w:rsid w:val="00466D01"/>
    <w:rsid w:val="00497864"/>
    <w:rsid w:val="006D5669"/>
    <w:rsid w:val="00A7217C"/>
    <w:rsid w:val="00AD1E42"/>
    <w:rsid w:val="00B047BF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08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6D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6D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2013-04-12T09:41:00Z</dcterms:created>
  <dcterms:modified xsi:type="dcterms:W3CDTF">2013-04-13T11:42:00Z</dcterms:modified>
</cp:coreProperties>
</file>