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C46888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C46888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3544F0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C46888">
              <w:t>37-1/10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E40347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E40347" w:rsidRPr="00E40347">
        <w:rPr>
          <w:b/>
        </w:rPr>
        <w:t xml:space="preserve"> 1884</w:t>
      </w:r>
    </w:p>
    <w:p w:rsidR="00C658DF" w:rsidRDefault="00C658DF">
      <w:pPr>
        <w:ind w:right="-1759"/>
      </w:pPr>
    </w:p>
    <w:p w:rsidR="00BD5E14" w:rsidRPr="00E40347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E40347" w:rsidRDefault="00D635D8" w:rsidP="00BD5E14">
      <w:pPr>
        <w:ind w:right="43"/>
        <w:jc w:val="both"/>
      </w:pPr>
    </w:p>
    <w:p w:rsidR="00BD5E14" w:rsidRDefault="00C46888" w:rsidP="00BD5E14">
      <w:pPr>
        <w:ind w:right="43"/>
        <w:jc w:val="center"/>
      </w:pPr>
      <w:bookmarkStart w:id="4" w:name="ik_name_2"/>
      <w:bookmarkEnd w:id="4"/>
      <w:r w:rsidRPr="00C46888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C46888" w:rsidRDefault="00C46888" w:rsidP="00C46888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№1884 в количестве 13 членов комиссии с правом решающего голоса в составе: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Аброткина</w:t>
      </w:r>
      <w:proofErr w:type="spellEnd"/>
      <w:r>
        <w:rPr>
          <w:szCs w:val="28"/>
        </w:rPr>
        <w:t xml:space="preserve"> Елена Евгеньевна, 01.12.1965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Богомолов Эдуард Альфредович, 24.09.1974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0347">
        <w:rPr>
          <w:szCs w:val="28"/>
        </w:rPr>
        <w:t xml:space="preserve">собранием избирателей </w:t>
      </w:r>
      <w:r>
        <w:rPr>
          <w:szCs w:val="28"/>
        </w:rPr>
        <w:t>в/ч 3686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Гаврилов Георгий Георгиевич, 26.08.1991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Захарова Татьяна Георгиевна, 06.06.1970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lastRenderedPageBreak/>
        <w:t>-  Иванов Антон Михайлович, 19.10.1987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Иванова Елена Ивановна, 11.03.1965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0347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E40347">
        <w:rPr>
          <w:szCs w:val="28"/>
        </w:rPr>
        <w:t>а</w:t>
      </w:r>
      <w:r>
        <w:rPr>
          <w:szCs w:val="28"/>
        </w:rPr>
        <w:t xml:space="preserve"> "Аэронавигация Юга"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Рубель Галина Витальевна, 30.04.1963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Саагян</w:t>
      </w:r>
      <w:proofErr w:type="spellEnd"/>
      <w:r>
        <w:rPr>
          <w:szCs w:val="28"/>
        </w:rPr>
        <w:t xml:space="preserve"> Марина </w:t>
      </w:r>
      <w:proofErr w:type="spellStart"/>
      <w:r>
        <w:rPr>
          <w:szCs w:val="28"/>
        </w:rPr>
        <w:t>Карапетовна</w:t>
      </w:r>
      <w:proofErr w:type="spellEnd"/>
      <w:r>
        <w:rPr>
          <w:szCs w:val="28"/>
        </w:rPr>
        <w:t>, 17.04.1970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Савченко Ирина Евгеньевна, 26.01.1981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Стрелецкая Ирина Геннадиевна, 20.02.1973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Ткаченко Татьяна Николаевна, 10.02.1953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Чайкин Александр Евгеньевич, 23.06.1957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0347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E40347">
        <w:rPr>
          <w:szCs w:val="28"/>
        </w:rPr>
        <w:t>а</w:t>
      </w:r>
      <w:r>
        <w:rPr>
          <w:szCs w:val="28"/>
        </w:rPr>
        <w:t xml:space="preserve"> "Аэронавигация Юга"</w:t>
      </w:r>
    </w:p>
    <w:p w:rsidR="00C46888" w:rsidRDefault="00C46888">
      <w:pPr>
        <w:jc w:val="both"/>
        <w:rPr>
          <w:szCs w:val="28"/>
        </w:rPr>
      </w:pPr>
      <w:r>
        <w:rPr>
          <w:szCs w:val="28"/>
        </w:rPr>
        <w:t>-  Якушева Вера Николаевна, 18.06.1967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0347">
        <w:rPr>
          <w:szCs w:val="28"/>
        </w:rPr>
        <w:t xml:space="preserve">собранием избирателей </w:t>
      </w:r>
      <w:r>
        <w:rPr>
          <w:szCs w:val="28"/>
        </w:rPr>
        <w:t>филиал</w:t>
      </w:r>
      <w:r w:rsidR="00E40347">
        <w:rPr>
          <w:szCs w:val="28"/>
        </w:rPr>
        <w:t>а</w:t>
      </w:r>
      <w:r>
        <w:rPr>
          <w:szCs w:val="28"/>
        </w:rPr>
        <w:t xml:space="preserve"> "Аэронавигация Юга"</w:t>
      </w:r>
      <w:r w:rsidR="003544F0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C46888" w:rsidRDefault="00C46888" w:rsidP="00C46888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Рос</w:t>
      </w:r>
      <w:r w:rsidR="003544F0">
        <w:rPr>
          <w:szCs w:val="28"/>
        </w:rPr>
        <w:t>това-на-Дону.</w:t>
      </w:r>
    </w:p>
    <w:p w:rsidR="00C46888" w:rsidRDefault="00C46888" w:rsidP="00D635D8">
      <w:pPr>
        <w:ind w:firstLine="510"/>
        <w:jc w:val="both"/>
        <w:rPr>
          <w:szCs w:val="28"/>
        </w:rPr>
      </w:pPr>
    </w:p>
    <w:p w:rsidR="00C46888" w:rsidRDefault="00C46888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C46888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C46888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A055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C46888"/>
    <w:rsid w:val="0030603B"/>
    <w:rsid w:val="003544F0"/>
    <w:rsid w:val="004072C1"/>
    <w:rsid w:val="006D5669"/>
    <w:rsid w:val="00A05509"/>
    <w:rsid w:val="00A7217C"/>
    <w:rsid w:val="00AD1E42"/>
    <w:rsid w:val="00BD5E14"/>
    <w:rsid w:val="00C46888"/>
    <w:rsid w:val="00C658DF"/>
    <w:rsid w:val="00D635D8"/>
    <w:rsid w:val="00E4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0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3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2013-04-12T08:56:00Z</dcterms:created>
  <dcterms:modified xsi:type="dcterms:W3CDTF">2013-04-13T11:10:00Z</dcterms:modified>
</cp:coreProperties>
</file>