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41BB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41BB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810D4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41BB7">
              <w:t>37-1/14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586A0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586A01" w:rsidRPr="00586A01">
        <w:rPr>
          <w:b/>
        </w:rPr>
        <w:t xml:space="preserve"> 1888</w:t>
      </w:r>
    </w:p>
    <w:p w:rsidR="00C658DF" w:rsidRDefault="00C658DF">
      <w:pPr>
        <w:ind w:right="-1759"/>
      </w:pPr>
    </w:p>
    <w:p w:rsidR="00BD5E14" w:rsidRPr="00586A0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586A01" w:rsidRDefault="00D635D8" w:rsidP="00BD5E14">
      <w:pPr>
        <w:ind w:right="43"/>
        <w:jc w:val="both"/>
      </w:pPr>
    </w:p>
    <w:p w:rsidR="00BD5E14" w:rsidRDefault="00941BB7" w:rsidP="00BD5E14">
      <w:pPr>
        <w:ind w:right="43"/>
        <w:jc w:val="center"/>
      </w:pPr>
      <w:bookmarkStart w:id="4" w:name="ik_name_2"/>
      <w:bookmarkEnd w:id="4"/>
      <w:r w:rsidRPr="00586A0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41BB7" w:rsidRDefault="00941BB7" w:rsidP="00941BB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№1888 в количестве 13 членов комиссии с правом решающего голоса в составе: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>-  Гонсалес Елена Николаевна, 15.08.1965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86A01">
        <w:rPr>
          <w:szCs w:val="28"/>
        </w:rPr>
        <w:t>собранием избирателей МБДОУ</w:t>
      </w:r>
      <w:r w:rsidR="00586A01" w:rsidRPr="00586A01">
        <w:rPr>
          <w:szCs w:val="28"/>
        </w:rPr>
        <w:t xml:space="preserve"> </w:t>
      </w:r>
      <w:r w:rsidR="00586A01">
        <w:rPr>
          <w:szCs w:val="28"/>
        </w:rPr>
        <w:t>№</w:t>
      </w:r>
      <w:r>
        <w:rPr>
          <w:szCs w:val="28"/>
        </w:rPr>
        <w:t>299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Джабарова</w:t>
      </w:r>
      <w:proofErr w:type="spellEnd"/>
      <w:r>
        <w:rPr>
          <w:szCs w:val="28"/>
        </w:rPr>
        <w:t xml:space="preserve"> Раиса Васильевна, 01.08.1954 года  рождения, образование среднее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Ендальцева</w:t>
      </w:r>
      <w:proofErr w:type="spellEnd"/>
      <w:r>
        <w:rPr>
          <w:szCs w:val="28"/>
        </w:rPr>
        <w:t xml:space="preserve"> Ирина Андреевна, 04.06.1971 года  рождения, образование высшее, выдвинут(а) Ростовское региональное отделение политической партии "ПАТРИОТЫ РОССИИ"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>-  Кириленко Маргарита Евгеньевна, 27.02.1969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86A01">
        <w:rPr>
          <w:szCs w:val="28"/>
        </w:rPr>
        <w:t xml:space="preserve">собранием избирателей </w:t>
      </w:r>
      <w:r>
        <w:rPr>
          <w:szCs w:val="28"/>
        </w:rPr>
        <w:t>МБДОУ № 299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lastRenderedPageBreak/>
        <w:t>-  Котова Наталья Викторовна, 25.07.1980 года  рождения, образование среднее профессиональное, выдвинут(а) Общероссийская общественная организация "Союз женщин России"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Кульба</w:t>
      </w:r>
      <w:proofErr w:type="spellEnd"/>
      <w:r>
        <w:rPr>
          <w:szCs w:val="28"/>
        </w:rPr>
        <w:t xml:space="preserve"> Наталья Васильевна, 10.10.1972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Кургинян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Арпеник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Зоркиновна</w:t>
      </w:r>
      <w:proofErr w:type="spellEnd"/>
      <w:r>
        <w:rPr>
          <w:szCs w:val="28"/>
        </w:rPr>
        <w:t>, 26.06.1971 года  рождения, образование среднее профессиональное, выдвинут(а) Региональное отделение в Ростовской области политической партии "Демократическая партия России"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>-  Самойлова Елена Владимировна, 02.09.1962 года  рождения, образование среднее профессиональное, выдвинут(а) Региональное отделение Всероссийской политической партии "Гражданская Сила" в Ростовской области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>-  Серегина Нина Александровна, 26.11.1962 года  рождения, образование среднее профессиональное, выдвинут(а) Ростовское региональное отделение Всероссийской политической партии "ЕДИНАЯ РОССИЯ"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>-  Сорока Лариса Викторовна, 07.12.1990 года  рождения, образование среднее профессиональное, выдвинут(а) Региональное отделение Политической партии СПРАВЕДЛИВАЯ РОССИЯ в Ростовской области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Тарабанова</w:t>
      </w:r>
      <w:proofErr w:type="spellEnd"/>
      <w:r>
        <w:rPr>
          <w:szCs w:val="28"/>
        </w:rPr>
        <w:t xml:space="preserve"> Светлана Николаевна, 22.12.1968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86A01">
        <w:rPr>
          <w:szCs w:val="28"/>
        </w:rPr>
        <w:t xml:space="preserve">собранием избирателей </w:t>
      </w:r>
      <w:r>
        <w:rPr>
          <w:szCs w:val="28"/>
        </w:rPr>
        <w:t>МБДОУ № 299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Угленко</w:t>
      </w:r>
      <w:proofErr w:type="spellEnd"/>
      <w:r>
        <w:rPr>
          <w:szCs w:val="28"/>
        </w:rPr>
        <w:t xml:space="preserve"> Наталья Геннадьевна, 08.08.1965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86A01">
        <w:rPr>
          <w:szCs w:val="28"/>
        </w:rPr>
        <w:t>собранием избирателей МБДОУ №</w:t>
      </w:r>
      <w:r>
        <w:rPr>
          <w:szCs w:val="28"/>
        </w:rPr>
        <w:t>299</w:t>
      </w:r>
    </w:p>
    <w:p w:rsidR="00941BB7" w:rsidRDefault="00941BB7">
      <w:pPr>
        <w:jc w:val="both"/>
        <w:rPr>
          <w:szCs w:val="28"/>
        </w:rPr>
      </w:pPr>
      <w:r>
        <w:rPr>
          <w:szCs w:val="28"/>
        </w:rPr>
        <w:t>-  Филь Иван Георгиевич, 24.01.1953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  <w:r w:rsidR="001810D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41BB7" w:rsidRDefault="00941BB7" w:rsidP="00941BB7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1810D4">
        <w:rPr>
          <w:szCs w:val="28"/>
        </w:rPr>
        <w:t>ского района г. Ростова-на-Дону.</w:t>
      </w:r>
      <w:bookmarkStart w:id="5" w:name="_GoBack"/>
      <w:bookmarkEnd w:id="5"/>
    </w:p>
    <w:p w:rsidR="00941BB7" w:rsidRDefault="00941BB7" w:rsidP="00D635D8">
      <w:pPr>
        <w:ind w:firstLine="510"/>
        <w:jc w:val="both"/>
        <w:rPr>
          <w:szCs w:val="28"/>
        </w:rPr>
      </w:pPr>
    </w:p>
    <w:p w:rsidR="00941BB7" w:rsidRDefault="00941BB7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41BB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41BB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557DF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41BB7"/>
    <w:rsid w:val="001810D4"/>
    <w:rsid w:val="0030603B"/>
    <w:rsid w:val="004072C1"/>
    <w:rsid w:val="00557DFC"/>
    <w:rsid w:val="00586A01"/>
    <w:rsid w:val="006D5669"/>
    <w:rsid w:val="00941BB7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DF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A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8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2013-04-12T09:00:00Z</dcterms:created>
  <dcterms:modified xsi:type="dcterms:W3CDTF">2013-04-13T11:19:00Z</dcterms:modified>
</cp:coreProperties>
</file>