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11CF8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11CF8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4B2233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11CF8">
              <w:t>37-1/56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4436A6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4436A6" w:rsidRPr="004436A6">
        <w:rPr>
          <w:b/>
        </w:rPr>
        <w:t xml:space="preserve"> 1930</w:t>
      </w:r>
    </w:p>
    <w:p w:rsidR="00C658DF" w:rsidRDefault="00C658DF">
      <w:pPr>
        <w:ind w:right="-1759"/>
      </w:pPr>
    </w:p>
    <w:p w:rsidR="00BD5E14" w:rsidRPr="004436A6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4436A6" w:rsidRDefault="00D635D8" w:rsidP="00BD5E14">
      <w:pPr>
        <w:ind w:right="43"/>
        <w:jc w:val="both"/>
      </w:pPr>
    </w:p>
    <w:p w:rsidR="00BD5E14" w:rsidRDefault="00211CF8" w:rsidP="00BD5E14">
      <w:pPr>
        <w:ind w:right="43"/>
        <w:jc w:val="center"/>
      </w:pPr>
      <w:bookmarkStart w:id="4" w:name="ik_name_2"/>
      <w:bookmarkEnd w:id="4"/>
      <w:r w:rsidRPr="004436A6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11CF8" w:rsidRDefault="00211CF8" w:rsidP="00211CF8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№1930 в количестве 13 членов комиссии с правом решающего голоса в составе: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Аршавский Константин Анатольевич, 27.02.1962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436A6">
        <w:rPr>
          <w:szCs w:val="28"/>
        </w:rPr>
        <w:t xml:space="preserve">собранием избирателей </w:t>
      </w:r>
      <w:r>
        <w:rPr>
          <w:szCs w:val="28"/>
        </w:rPr>
        <w:t>РМПАТП-2филиал МУП МТК "</w:t>
      </w:r>
      <w:proofErr w:type="spellStart"/>
      <w:r>
        <w:rPr>
          <w:szCs w:val="28"/>
        </w:rPr>
        <w:t>Ростовпассажиртранс</w:t>
      </w:r>
      <w:proofErr w:type="spellEnd"/>
      <w:r>
        <w:rPr>
          <w:szCs w:val="28"/>
        </w:rPr>
        <w:t>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Бережной Вячеслав Анатольевич, 03.09.1975 года  рождения, образование среднее профессиональное, выдвинут(а) Ростовское-на-Дону местное отделение политической партии "Коммунистическая партия Российской Федерации"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Зубарев Андрей Валерьевич, 10.02.1970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436A6">
        <w:rPr>
          <w:szCs w:val="28"/>
        </w:rPr>
        <w:t xml:space="preserve">собранием избирателей </w:t>
      </w:r>
      <w:r>
        <w:rPr>
          <w:szCs w:val="28"/>
        </w:rPr>
        <w:t>РМПАТП-2филиал МУП МТК "</w:t>
      </w:r>
      <w:proofErr w:type="spellStart"/>
      <w:r>
        <w:rPr>
          <w:szCs w:val="28"/>
        </w:rPr>
        <w:t>Ростовпассажиртранс</w:t>
      </w:r>
      <w:proofErr w:type="spellEnd"/>
      <w:r>
        <w:rPr>
          <w:szCs w:val="28"/>
        </w:rPr>
        <w:t>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Ковеня</w:t>
      </w:r>
      <w:proofErr w:type="spellEnd"/>
      <w:r>
        <w:rPr>
          <w:szCs w:val="28"/>
        </w:rPr>
        <w:t xml:space="preserve"> Ольга Викторовна, 22.02.1980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436A6">
        <w:rPr>
          <w:szCs w:val="28"/>
        </w:rPr>
        <w:t xml:space="preserve">собранием избирателей </w:t>
      </w:r>
      <w:r>
        <w:rPr>
          <w:szCs w:val="28"/>
        </w:rPr>
        <w:t>РМПАТП-2филиал МУП МТК "</w:t>
      </w:r>
      <w:proofErr w:type="spellStart"/>
      <w:r>
        <w:rPr>
          <w:szCs w:val="28"/>
        </w:rPr>
        <w:t>Ростовпассажиртранс</w:t>
      </w:r>
      <w:proofErr w:type="spellEnd"/>
      <w:r>
        <w:rPr>
          <w:szCs w:val="28"/>
        </w:rPr>
        <w:t>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Кукуюк</w:t>
      </w:r>
      <w:proofErr w:type="spellEnd"/>
      <w:r>
        <w:rPr>
          <w:szCs w:val="28"/>
        </w:rPr>
        <w:t xml:space="preserve"> Марина Викторовна, 14.07.1962 года  рождения, образование среднее профессиональное, выдвинут(а) Ростовское региональное отделение политической партии "ПАТРИОТЫ РОССИИ"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Леншина Елена Николаевна, 02.08.1975 года  рождения, образование среднее профессиональное, выдвинут(а) Региональное отделение в Ростовской области политической партии "Демократическая партия России"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Мартыненко Светлана Алексеевна, 25.04.1981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Матевосян Ирина Юрьевна, 12.07.1974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4436A6">
        <w:rPr>
          <w:szCs w:val="28"/>
        </w:rPr>
        <w:t xml:space="preserve">собранием избирателей </w:t>
      </w:r>
      <w:r>
        <w:rPr>
          <w:szCs w:val="28"/>
        </w:rPr>
        <w:t>РМПАТП-2филиал МУП МТК "</w:t>
      </w:r>
      <w:proofErr w:type="spellStart"/>
      <w:r>
        <w:rPr>
          <w:szCs w:val="28"/>
        </w:rPr>
        <w:t>Ростовпассажиртранс</w:t>
      </w:r>
      <w:proofErr w:type="spellEnd"/>
      <w:r>
        <w:rPr>
          <w:szCs w:val="28"/>
        </w:rPr>
        <w:t>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Нестатных</w:t>
      </w:r>
      <w:proofErr w:type="spellEnd"/>
      <w:r>
        <w:rPr>
          <w:szCs w:val="28"/>
        </w:rPr>
        <w:t xml:space="preserve"> Анатолий Григорьевич, 05.07.1948 года  рождения, образование высшее, выдвинут(а) </w:t>
      </w:r>
      <w:r w:rsidR="004436A6">
        <w:rPr>
          <w:szCs w:val="28"/>
        </w:rPr>
        <w:t xml:space="preserve">собранием избирателей </w:t>
      </w:r>
      <w:r>
        <w:rPr>
          <w:szCs w:val="28"/>
        </w:rPr>
        <w:t>РМПАТП-2филиал МУП МТК "</w:t>
      </w:r>
      <w:proofErr w:type="spellStart"/>
      <w:r>
        <w:rPr>
          <w:szCs w:val="28"/>
        </w:rPr>
        <w:t>Ростовпассажиртранс</w:t>
      </w:r>
      <w:proofErr w:type="spellEnd"/>
      <w:r>
        <w:rPr>
          <w:szCs w:val="28"/>
        </w:rPr>
        <w:t>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Самохин Станислав Владимирович, 06.09.1987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>-  Смирнова Елена Николаевна, 12.02.1962 года  рождения, образование среднее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Томильченко</w:t>
      </w:r>
      <w:proofErr w:type="spellEnd"/>
      <w:r>
        <w:rPr>
          <w:szCs w:val="28"/>
        </w:rPr>
        <w:t xml:space="preserve"> Марина </w:t>
      </w:r>
      <w:proofErr w:type="spellStart"/>
      <w:r>
        <w:rPr>
          <w:szCs w:val="28"/>
        </w:rPr>
        <w:t>Левоновна</w:t>
      </w:r>
      <w:proofErr w:type="spellEnd"/>
      <w:r>
        <w:rPr>
          <w:szCs w:val="28"/>
        </w:rPr>
        <w:t>, 06.12.1981 года  рождения, образование неполное высшее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211CF8" w:rsidRDefault="00211CF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Щебуняева</w:t>
      </w:r>
      <w:proofErr w:type="spellEnd"/>
      <w:r>
        <w:rPr>
          <w:szCs w:val="28"/>
        </w:rPr>
        <w:t xml:space="preserve"> Галина Владимировна, 19.12.1972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  <w:r w:rsidR="004B2233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11CF8" w:rsidRDefault="00211CF8" w:rsidP="00211CF8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4B2233">
        <w:rPr>
          <w:szCs w:val="28"/>
        </w:rPr>
        <w:t>ского района г. Ростова-на-Дону.</w:t>
      </w:r>
      <w:bookmarkStart w:id="5" w:name="_GoBack"/>
      <w:bookmarkEnd w:id="5"/>
    </w:p>
    <w:p w:rsidR="00211CF8" w:rsidRDefault="00211CF8" w:rsidP="00D635D8">
      <w:pPr>
        <w:ind w:firstLine="510"/>
        <w:jc w:val="both"/>
        <w:rPr>
          <w:szCs w:val="28"/>
        </w:rPr>
      </w:pPr>
    </w:p>
    <w:p w:rsidR="00211CF8" w:rsidRDefault="00211CF8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11CF8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11CF8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0731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11CF8"/>
    <w:rsid w:val="0007315B"/>
    <w:rsid w:val="00211CF8"/>
    <w:rsid w:val="0030603B"/>
    <w:rsid w:val="004072C1"/>
    <w:rsid w:val="004436A6"/>
    <w:rsid w:val="004B2233"/>
    <w:rsid w:val="006D5669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15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36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2013-04-12T09:44:00Z</dcterms:created>
  <dcterms:modified xsi:type="dcterms:W3CDTF">2013-04-13T11:46:00Z</dcterms:modified>
</cp:coreProperties>
</file>