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913057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proofErr w:type="gramStart"/>
      <w:r w:rsidRPr="00C63E25">
        <w:rPr>
          <w:rFonts w:eastAsia="Arial Unicode MS"/>
          <w:b/>
          <w:bCs/>
          <w:szCs w:val="28"/>
        </w:rPr>
        <w:t>П</w:t>
      </w:r>
      <w:proofErr w:type="gramEnd"/>
      <w:r w:rsidRPr="00C63E25">
        <w:rPr>
          <w:rFonts w:eastAsia="Arial Unicode MS"/>
          <w:b/>
          <w:bCs/>
          <w:szCs w:val="28"/>
        </w:rPr>
        <w:t xml:space="preserve">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913057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B55E10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913057">
              <w:t>37-1/44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Default="00BD5E14" w:rsidP="00BD5E14">
      <w:pPr>
        <w:ind w:right="43"/>
        <w:jc w:val="center"/>
        <w:rPr>
          <w:lang w:val="en-US"/>
        </w:rPr>
      </w:pPr>
      <w:r w:rsidRPr="005E180A">
        <w:t>г. Ростов-на-Дону</w:t>
      </w:r>
    </w:p>
    <w:p w:rsidR="00BD5E14" w:rsidRPr="00BD5E14" w:rsidRDefault="00BD5E14" w:rsidP="00BD5E14">
      <w:pPr>
        <w:ind w:right="43"/>
        <w:jc w:val="center"/>
        <w:rPr>
          <w:lang w:val="en-US"/>
        </w:rPr>
      </w:pPr>
    </w:p>
    <w:p w:rsidR="00C658DF" w:rsidRPr="00C9365E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C9365E" w:rsidRPr="00C9365E">
        <w:rPr>
          <w:b/>
        </w:rPr>
        <w:t xml:space="preserve"> 1918</w:t>
      </w:r>
    </w:p>
    <w:p w:rsidR="00C658DF" w:rsidRDefault="00C658DF">
      <w:pPr>
        <w:ind w:right="-1759"/>
      </w:pPr>
    </w:p>
    <w:p w:rsidR="00BD5E14" w:rsidRPr="00C9365E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C9365E" w:rsidRDefault="00D635D8" w:rsidP="00BD5E14">
      <w:pPr>
        <w:ind w:right="43"/>
        <w:jc w:val="both"/>
      </w:pPr>
    </w:p>
    <w:p w:rsidR="00BD5E14" w:rsidRDefault="00913057" w:rsidP="00BD5E14">
      <w:pPr>
        <w:ind w:right="43"/>
        <w:jc w:val="center"/>
      </w:pPr>
      <w:bookmarkStart w:id="4" w:name="ik_name_2"/>
      <w:bookmarkEnd w:id="4"/>
      <w:r w:rsidRPr="00913057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913057" w:rsidRDefault="00913057" w:rsidP="00913057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№1918 в количестве 13 членов комиссии с правом решающего голоса в составе:</w:t>
      </w:r>
    </w:p>
    <w:p w:rsidR="00913057" w:rsidRDefault="00913057">
      <w:pPr>
        <w:jc w:val="both"/>
        <w:rPr>
          <w:szCs w:val="28"/>
        </w:rPr>
      </w:pPr>
      <w:r>
        <w:rPr>
          <w:szCs w:val="28"/>
        </w:rPr>
        <w:t>-  Гришина Елена Ивановна, 12.10.1977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Политической партии СПРАВЕДЛИВАЯ РОССИЯ в Ростовской области</w:t>
      </w:r>
    </w:p>
    <w:p w:rsidR="00913057" w:rsidRDefault="00913057">
      <w:pPr>
        <w:jc w:val="both"/>
        <w:rPr>
          <w:szCs w:val="28"/>
        </w:rPr>
      </w:pPr>
      <w:r>
        <w:rPr>
          <w:szCs w:val="28"/>
        </w:rPr>
        <w:t>-  Захарова Анна Алексеевна, 01.03.1969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Всероссийской политической партии "ЕДИНАЯ РОССИЯ"</w:t>
      </w:r>
    </w:p>
    <w:p w:rsidR="00913057" w:rsidRDefault="00913057">
      <w:pPr>
        <w:jc w:val="both"/>
        <w:rPr>
          <w:szCs w:val="28"/>
        </w:rPr>
      </w:pPr>
      <w:r>
        <w:rPr>
          <w:szCs w:val="28"/>
        </w:rPr>
        <w:t>-  Захарова Мария Сергеевна, 14.10.1993 года  рождения, образование неполное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Всероссийской политической партии "Гражданская Сила" в Ростовской области</w:t>
      </w:r>
    </w:p>
    <w:p w:rsidR="00913057" w:rsidRDefault="00913057">
      <w:pPr>
        <w:jc w:val="both"/>
        <w:rPr>
          <w:szCs w:val="28"/>
        </w:rPr>
      </w:pPr>
      <w:r>
        <w:rPr>
          <w:szCs w:val="28"/>
        </w:rPr>
        <w:t>-  Земляная Ольга Владимировна, 18.06.1988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Общероссийская общественная организация "Союз женщин России"</w:t>
      </w:r>
    </w:p>
    <w:p w:rsidR="00913057" w:rsidRDefault="00913057">
      <w:pPr>
        <w:jc w:val="both"/>
        <w:rPr>
          <w:szCs w:val="28"/>
        </w:rPr>
      </w:pPr>
      <w:r>
        <w:rPr>
          <w:szCs w:val="28"/>
        </w:rPr>
        <w:lastRenderedPageBreak/>
        <w:t xml:space="preserve">-  </w:t>
      </w:r>
      <w:proofErr w:type="spellStart"/>
      <w:r>
        <w:rPr>
          <w:szCs w:val="28"/>
        </w:rPr>
        <w:t>Кораблинов</w:t>
      </w:r>
      <w:proofErr w:type="spellEnd"/>
      <w:r>
        <w:rPr>
          <w:szCs w:val="28"/>
        </w:rPr>
        <w:t xml:space="preserve"> Никита Михайлович, 20.12.1987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"Либерально-демократическая партия России"</w:t>
      </w:r>
    </w:p>
    <w:p w:rsidR="00913057" w:rsidRDefault="00913057">
      <w:pPr>
        <w:jc w:val="both"/>
        <w:rPr>
          <w:szCs w:val="28"/>
        </w:rPr>
      </w:pPr>
      <w:r>
        <w:rPr>
          <w:szCs w:val="28"/>
        </w:rPr>
        <w:t>-  Лаврухина Екатерина Ивановна, 16.08.1985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политической партии "Демократическая партия России"</w:t>
      </w:r>
    </w:p>
    <w:p w:rsidR="00913057" w:rsidRDefault="0091305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Магакова</w:t>
      </w:r>
      <w:proofErr w:type="spellEnd"/>
      <w:r>
        <w:rPr>
          <w:szCs w:val="28"/>
        </w:rPr>
        <w:t xml:space="preserve"> Светлана Григорьевна, 28.05.1957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C9365E">
        <w:rPr>
          <w:szCs w:val="28"/>
        </w:rPr>
        <w:t xml:space="preserve">собранием избирателей </w:t>
      </w:r>
      <w:r>
        <w:rPr>
          <w:szCs w:val="28"/>
        </w:rPr>
        <w:t>ДГТУ</w:t>
      </w:r>
    </w:p>
    <w:p w:rsidR="00913057" w:rsidRDefault="0091305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Нетесова</w:t>
      </w:r>
      <w:proofErr w:type="spellEnd"/>
      <w:r>
        <w:rPr>
          <w:szCs w:val="28"/>
        </w:rPr>
        <w:t xml:space="preserve"> Ольга Михайловна, 10.05.1958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C9365E">
        <w:rPr>
          <w:szCs w:val="28"/>
        </w:rPr>
        <w:t xml:space="preserve">собранием избирателей </w:t>
      </w:r>
      <w:r>
        <w:rPr>
          <w:szCs w:val="28"/>
        </w:rPr>
        <w:t>ДГТУ</w:t>
      </w:r>
    </w:p>
    <w:p w:rsidR="00913057" w:rsidRDefault="00913057">
      <w:pPr>
        <w:jc w:val="both"/>
        <w:rPr>
          <w:szCs w:val="28"/>
        </w:rPr>
      </w:pPr>
      <w:r>
        <w:rPr>
          <w:szCs w:val="28"/>
        </w:rPr>
        <w:t>-  Пономарева Наталья Николаевна, 03.05.1976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Ростовское-на-Дону местное отделение политической партии "Коммунистическая партия Российской Федерации"</w:t>
      </w:r>
    </w:p>
    <w:p w:rsidR="00913057" w:rsidRDefault="00913057">
      <w:pPr>
        <w:jc w:val="both"/>
        <w:rPr>
          <w:szCs w:val="28"/>
        </w:rPr>
      </w:pPr>
      <w:r>
        <w:rPr>
          <w:szCs w:val="28"/>
        </w:rPr>
        <w:t>-  Сафронова Валентина Владимировна, 10.02.1960 года  рождения, образование среднее (полное) общее,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C9365E">
        <w:rPr>
          <w:szCs w:val="28"/>
        </w:rPr>
        <w:t xml:space="preserve">собранием избирателей </w:t>
      </w:r>
      <w:r>
        <w:rPr>
          <w:szCs w:val="28"/>
        </w:rPr>
        <w:t>ДГТУ</w:t>
      </w:r>
    </w:p>
    <w:p w:rsidR="00913057" w:rsidRDefault="0091305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Шмыкова</w:t>
      </w:r>
      <w:proofErr w:type="spellEnd"/>
      <w:r>
        <w:rPr>
          <w:szCs w:val="28"/>
        </w:rPr>
        <w:t xml:space="preserve"> Нина Станиславовна, 13.11.1981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Всероссийской политической партии "ПРАВОЕ ДЕЛО"</w:t>
      </w:r>
    </w:p>
    <w:p w:rsidR="00913057" w:rsidRDefault="00913057">
      <w:pPr>
        <w:jc w:val="both"/>
        <w:rPr>
          <w:szCs w:val="28"/>
        </w:rPr>
      </w:pPr>
      <w:r>
        <w:rPr>
          <w:szCs w:val="28"/>
        </w:rPr>
        <w:t>-  Юрина Екатерина Михайловна, 19.03.1987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"ПАТРИОТЫ РОССИИ"</w:t>
      </w:r>
    </w:p>
    <w:p w:rsidR="00913057" w:rsidRDefault="00913057">
      <w:pPr>
        <w:jc w:val="both"/>
        <w:rPr>
          <w:szCs w:val="28"/>
        </w:rPr>
      </w:pPr>
      <w:r>
        <w:rPr>
          <w:szCs w:val="28"/>
        </w:rPr>
        <w:t>-  Юрина Тамара Васильевна, 01.01.1967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C9365E">
        <w:rPr>
          <w:szCs w:val="28"/>
        </w:rPr>
        <w:t xml:space="preserve">собранием избирателей </w:t>
      </w:r>
      <w:r>
        <w:rPr>
          <w:szCs w:val="28"/>
        </w:rPr>
        <w:t>ДГТУ</w:t>
      </w:r>
      <w:r w:rsidR="00B55E10">
        <w:rPr>
          <w:szCs w:val="28"/>
        </w:rPr>
        <w:t>.</w:t>
      </w:r>
      <w:bookmarkStart w:id="5" w:name="_GoBack"/>
      <w:bookmarkEnd w:id="5"/>
    </w:p>
    <w:p w:rsidR="00C658DF" w:rsidRDefault="00C658DF">
      <w:pPr>
        <w:jc w:val="both"/>
        <w:rPr>
          <w:szCs w:val="28"/>
        </w:rPr>
      </w:pPr>
    </w:p>
    <w:p w:rsidR="00913057" w:rsidRDefault="00913057" w:rsidP="00913057">
      <w:pPr>
        <w:ind w:firstLine="510"/>
        <w:jc w:val="both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Первомай</w:t>
      </w:r>
      <w:r w:rsidR="00B55E10">
        <w:rPr>
          <w:szCs w:val="28"/>
        </w:rPr>
        <w:t>ского района г. Ростова-на-Дону.</w:t>
      </w:r>
    </w:p>
    <w:p w:rsidR="00913057" w:rsidRDefault="00913057" w:rsidP="00D635D8">
      <w:pPr>
        <w:ind w:firstLine="510"/>
        <w:jc w:val="both"/>
        <w:rPr>
          <w:szCs w:val="28"/>
        </w:rPr>
      </w:pPr>
    </w:p>
    <w:p w:rsidR="00913057" w:rsidRDefault="00913057" w:rsidP="00D635D8">
      <w:pPr>
        <w:ind w:firstLine="510"/>
        <w:jc w:val="both"/>
        <w:rPr>
          <w:szCs w:val="28"/>
        </w:rPr>
      </w:pPr>
      <w:r>
        <w:rPr>
          <w:szCs w:val="28"/>
        </w:rPr>
        <w:t xml:space="preserve">3. 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913057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913057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63132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913057"/>
    <w:rsid w:val="0030603B"/>
    <w:rsid w:val="004072C1"/>
    <w:rsid w:val="00631323"/>
    <w:rsid w:val="006D5669"/>
    <w:rsid w:val="00913057"/>
    <w:rsid w:val="00A7217C"/>
    <w:rsid w:val="00AD1E42"/>
    <w:rsid w:val="00B55E10"/>
    <w:rsid w:val="00BD5E14"/>
    <w:rsid w:val="00C658DF"/>
    <w:rsid w:val="00C9365E"/>
    <w:rsid w:val="00D63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323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365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36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1</TotalTime>
  <Pages>2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4</cp:revision>
  <cp:lastPrinted>2008-02-11T10:11:00Z</cp:lastPrinted>
  <dcterms:created xsi:type="dcterms:W3CDTF">2013-04-12T09:35:00Z</dcterms:created>
  <dcterms:modified xsi:type="dcterms:W3CDTF">2013-04-13T11:39:00Z</dcterms:modified>
</cp:coreProperties>
</file>