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D07CE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D07CE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220BCE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D07CE7">
              <w:t>37-1/32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A23CB2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A23CB2" w:rsidRPr="00A23CB2">
        <w:rPr>
          <w:b/>
        </w:rPr>
        <w:t xml:space="preserve"> 1906</w:t>
      </w:r>
    </w:p>
    <w:p w:rsidR="00C658DF" w:rsidRDefault="00C658DF">
      <w:pPr>
        <w:ind w:right="-1759"/>
      </w:pPr>
    </w:p>
    <w:p w:rsidR="00BD5E14" w:rsidRPr="00A23CB2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A23CB2" w:rsidRDefault="00D635D8" w:rsidP="00BD5E14">
      <w:pPr>
        <w:ind w:right="43"/>
        <w:jc w:val="both"/>
      </w:pPr>
    </w:p>
    <w:p w:rsidR="00BD5E14" w:rsidRDefault="00D07CE7" w:rsidP="00BD5E14">
      <w:pPr>
        <w:ind w:right="43"/>
        <w:jc w:val="center"/>
      </w:pPr>
      <w:bookmarkStart w:id="4" w:name="ik_name_2"/>
      <w:bookmarkEnd w:id="4"/>
      <w:r w:rsidRPr="00A23CB2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D07CE7" w:rsidRDefault="00D07CE7" w:rsidP="00D07CE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№1906 в количестве 13 членов комиссии с правом решающего голоса в составе: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>-  Амандин Николай Александрович, 20.09.1949 года  рождения, образование среднее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Диненко</w:t>
      </w:r>
      <w:proofErr w:type="spellEnd"/>
      <w:r>
        <w:rPr>
          <w:szCs w:val="28"/>
        </w:rPr>
        <w:t xml:space="preserve"> Виталий Викторович, 30.03.1967 года  рождения, образование высшее, выдвинут(а) Ростовское-на-Дону местное отделение политической партии "Коммунистическая партия Российской Федерации"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Дужакова</w:t>
      </w:r>
      <w:proofErr w:type="spellEnd"/>
      <w:r>
        <w:rPr>
          <w:szCs w:val="28"/>
        </w:rPr>
        <w:t xml:space="preserve"> Наталья Николаевна, 20.05.1983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>-  Жукова Алеся Вениаминовна, 07.07.1968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23CB2">
        <w:rPr>
          <w:szCs w:val="28"/>
        </w:rPr>
        <w:t xml:space="preserve">собранием избирателей </w:t>
      </w:r>
      <w:r>
        <w:rPr>
          <w:szCs w:val="28"/>
        </w:rPr>
        <w:t>МАОУ прогимназия № 239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lastRenderedPageBreak/>
        <w:t>-  Кабанова Валентина Георгиевна, 23.12.1965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>-  Медведская Лариса Петровна, 05.05.1966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>-  Мироненко Татьяна Владимировна, 01.08.1973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23CB2">
        <w:rPr>
          <w:szCs w:val="28"/>
        </w:rPr>
        <w:t xml:space="preserve">собранием избирателей </w:t>
      </w:r>
      <w:r>
        <w:rPr>
          <w:szCs w:val="28"/>
        </w:rPr>
        <w:t>МАОУ прогимназия № 239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>-  Морозова Наталья Сергеевна, 12.03.1966 года  рождения, образование среднее профессиональное, выдвинут(а) Региональное отделение Всероссийской политической партии "Гражданская Сила" в Ростовской области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Мухонько</w:t>
      </w:r>
      <w:proofErr w:type="spellEnd"/>
      <w:r>
        <w:rPr>
          <w:szCs w:val="28"/>
        </w:rPr>
        <w:t xml:space="preserve"> Анна Ивановна, 16.09.1952 года  рождения, образование среднее профессиональное, выдвинут(а) Общероссийская общественная организация "Союз женщин России"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Нитченко</w:t>
      </w:r>
      <w:proofErr w:type="spellEnd"/>
      <w:r>
        <w:rPr>
          <w:szCs w:val="28"/>
        </w:rPr>
        <w:t xml:space="preserve"> Елена Геннадьевна, 02.06.1968 года  рождения, образование высшее, выдвинут(а) Ростовское региональное отделение политической партии "ПАТРИОТЫ РОССИИ"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>-  Петровская Светлана Юрьевна, 16.05.1970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Сысоенко</w:t>
      </w:r>
      <w:proofErr w:type="spellEnd"/>
      <w:r>
        <w:rPr>
          <w:szCs w:val="28"/>
        </w:rPr>
        <w:t xml:space="preserve"> Мария Николаевна, 28.04.1980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23CB2">
        <w:rPr>
          <w:szCs w:val="28"/>
        </w:rPr>
        <w:t xml:space="preserve">собранием избирателей </w:t>
      </w:r>
      <w:r>
        <w:rPr>
          <w:szCs w:val="28"/>
        </w:rPr>
        <w:t>МАОУ прогимназия № 239</w:t>
      </w:r>
    </w:p>
    <w:p w:rsidR="00D07CE7" w:rsidRDefault="00D07CE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Шматова</w:t>
      </w:r>
      <w:proofErr w:type="spellEnd"/>
      <w:r>
        <w:rPr>
          <w:szCs w:val="28"/>
        </w:rPr>
        <w:t xml:space="preserve"> Наталья Васильевна, 12.07.1968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</w:t>
      </w:r>
      <w:r w:rsidR="00A23CB2" w:rsidRPr="00A23CB2">
        <w:rPr>
          <w:szCs w:val="28"/>
        </w:rPr>
        <w:t xml:space="preserve"> </w:t>
      </w:r>
      <w:r w:rsidR="00A23CB2">
        <w:rPr>
          <w:szCs w:val="28"/>
        </w:rPr>
        <w:t xml:space="preserve">собранием избирателей </w:t>
      </w:r>
      <w:r>
        <w:rPr>
          <w:szCs w:val="28"/>
        </w:rPr>
        <w:t xml:space="preserve"> МАОУ прогимназия № 239</w:t>
      </w:r>
      <w:r w:rsidR="00220BCE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D07CE7" w:rsidRDefault="00D07CE7" w:rsidP="00D07CE7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220BCE">
        <w:rPr>
          <w:szCs w:val="28"/>
        </w:rPr>
        <w:t>ского района г. Ростова-на-Дону.</w:t>
      </w:r>
      <w:bookmarkStart w:id="5" w:name="_GoBack"/>
      <w:bookmarkEnd w:id="5"/>
    </w:p>
    <w:p w:rsidR="00D07CE7" w:rsidRDefault="00D07CE7" w:rsidP="00D635D8">
      <w:pPr>
        <w:ind w:firstLine="510"/>
        <w:jc w:val="both"/>
        <w:rPr>
          <w:szCs w:val="28"/>
        </w:rPr>
      </w:pPr>
    </w:p>
    <w:p w:rsidR="00D07CE7" w:rsidRDefault="00D07CE7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D07CE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D07CE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D230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D07CE7"/>
    <w:rsid w:val="00220BCE"/>
    <w:rsid w:val="0030603B"/>
    <w:rsid w:val="004072C1"/>
    <w:rsid w:val="006D5669"/>
    <w:rsid w:val="007D230C"/>
    <w:rsid w:val="00A23CB2"/>
    <w:rsid w:val="00A7217C"/>
    <w:rsid w:val="00AD1E42"/>
    <w:rsid w:val="00BD5E14"/>
    <w:rsid w:val="00C658DF"/>
    <w:rsid w:val="00D07CE7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30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C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C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2013-04-12T09:22:00Z</dcterms:created>
  <dcterms:modified xsi:type="dcterms:W3CDTF">2013-04-13T11:31:00Z</dcterms:modified>
</cp:coreProperties>
</file>