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0D0B94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142439">
              <w:rPr>
                <w:b/>
                <w:sz w:val="28"/>
              </w:rPr>
              <w:t>2</w:t>
            </w:r>
            <w:r w:rsidR="000D0B94">
              <w:rPr>
                <w:b/>
                <w:sz w:val="28"/>
              </w:rPr>
              <w:t>7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</w:t>
      </w:r>
      <w:r w:rsidR="00A9303F">
        <w:rPr>
          <w:b/>
          <w:bCs/>
          <w:sz w:val="28"/>
          <w:szCs w:val="28"/>
        </w:rPr>
        <w:t>90</w:t>
      </w:r>
      <w:r w:rsidR="000D0B94">
        <w:rPr>
          <w:b/>
          <w:bCs/>
          <w:sz w:val="28"/>
          <w:szCs w:val="28"/>
        </w:rPr>
        <w:t>1</w:t>
      </w:r>
    </w:p>
    <w:p w:rsidR="00EC7031" w:rsidRDefault="00EC7031" w:rsidP="00EC7031">
      <w:pPr>
        <w:rPr>
          <w:b/>
          <w:sz w:val="28"/>
          <w:szCs w:val="28"/>
        </w:rPr>
      </w:pPr>
    </w:p>
    <w:p w:rsidR="00366FE6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 xml:space="preserve">и избирательного участка № </w:t>
      </w:r>
      <w:r w:rsidR="00A9303F">
        <w:rPr>
          <w:sz w:val="28"/>
          <w:szCs w:val="28"/>
        </w:rPr>
        <w:t>190</w:t>
      </w:r>
      <w:r w:rsidR="000D0B94">
        <w:rPr>
          <w:sz w:val="28"/>
          <w:szCs w:val="28"/>
        </w:rPr>
        <w:t>1</w:t>
      </w:r>
      <w:r>
        <w:rPr>
          <w:sz w:val="28"/>
          <w:szCs w:val="28"/>
        </w:rPr>
        <w:t>,</w:t>
      </w:r>
    </w:p>
    <w:p w:rsidR="00D866AB" w:rsidRDefault="00D866AB" w:rsidP="00EC7031">
      <w:pPr>
        <w:jc w:val="center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90</w:t>
      </w:r>
      <w:r w:rsidR="000D0B94">
        <w:rPr>
          <w:sz w:val="28"/>
          <w:szCs w:val="28"/>
        </w:rPr>
        <w:t>1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0D0B94" w:rsidRPr="00366FE6" w:rsidTr="00BD1E39">
        <w:trPr>
          <w:trHeight w:val="573"/>
        </w:trPr>
        <w:tc>
          <w:tcPr>
            <w:tcW w:w="804" w:type="dxa"/>
          </w:tcPr>
          <w:p w:rsidR="000D0B94" w:rsidRPr="00A9720D" w:rsidRDefault="000D0B94" w:rsidP="00151F97">
            <w:pPr>
              <w:jc w:val="center"/>
            </w:pPr>
            <w:r w:rsidRPr="00A9720D">
              <w:t>1901</w:t>
            </w:r>
          </w:p>
        </w:tc>
        <w:tc>
          <w:tcPr>
            <w:tcW w:w="3307" w:type="dxa"/>
          </w:tcPr>
          <w:p w:rsidR="000D0B94" w:rsidRPr="00A9720D" w:rsidRDefault="000D0B94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Евтеева</w:t>
            </w:r>
          </w:p>
          <w:p w:rsidR="000D0B94" w:rsidRPr="00A9720D" w:rsidRDefault="000D0B94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 xml:space="preserve">Нелли </w:t>
            </w:r>
            <w:proofErr w:type="spellStart"/>
            <w:r w:rsidRPr="00A9720D">
              <w:rPr>
                <w:b/>
              </w:rPr>
              <w:t>Ибрагимовна</w:t>
            </w:r>
            <w:proofErr w:type="spellEnd"/>
          </w:p>
        </w:tc>
        <w:tc>
          <w:tcPr>
            <w:tcW w:w="1418" w:type="dxa"/>
          </w:tcPr>
          <w:p w:rsidR="000D0B94" w:rsidRPr="00A9720D" w:rsidRDefault="000D0B94" w:rsidP="00151F97">
            <w:pPr>
              <w:jc w:val="center"/>
            </w:pPr>
            <w:r w:rsidRPr="00A9720D">
              <w:t>1965</w:t>
            </w:r>
          </w:p>
        </w:tc>
        <w:tc>
          <w:tcPr>
            <w:tcW w:w="1559" w:type="dxa"/>
          </w:tcPr>
          <w:p w:rsidR="000D0B94" w:rsidRPr="00A9720D" w:rsidRDefault="000D0B94" w:rsidP="00151F97">
            <w:pPr>
              <w:jc w:val="center"/>
            </w:pPr>
            <w:r w:rsidRPr="00A9720D">
              <w:t xml:space="preserve">высшее </w:t>
            </w:r>
          </w:p>
        </w:tc>
        <w:tc>
          <w:tcPr>
            <w:tcW w:w="2977" w:type="dxa"/>
          </w:tcPr>
          <w:p w:rsidR="000D0B94" w:rsidRPr="00A9720D" w:rsidRDefault="000D0B94" w:rsidP="00151F97">
            <w:pPr>
              <w:jc w:val="both"/>
            </w:pPr>
            <w:r w:rsidRPr="00A9720D">
              <w:t>собранием избирателей</w:t>
            </w:r>
          </w:p>
          <w:p w:rsidR="000D0B94" w:rsidRPr="00A9720D" w:rsidRDefault="000D0B94" w:rsidP="00151F97">
            <w:pPr>
              <w:jc w:val="both"/>
            </w:pPr>
            <w:r w:rsidRPr="00A9720D">
              <w:t>МБДОУ № 301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90</w:t>
      </w:r>
      <w:r w:rsidR="000D0B94">
        <w:rPr>
          <w:sz w:val="28"/>
          <w:szCs w:val="28"/>
        </w:rPr>
        <w:t>1</w:t>
      </w:r>
      <w:r w:rsidR="00A9303F"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366FE6">
        <w:rPr>
          <w:sz w:val="28"/>
          <w:szCs w:val="28"/>
        </w:rPr>
        <w:t>Разместить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</w:t>
            </w:r>
            <w:r w:rsidR="004E69B5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439D4"/>
    <w:rsid w:val="000D0B94"/>
    <w:rsid w:val="000E3CF2"/>
    <w:rsid w:val="00142439"/>
    <w:rsid w:val="00262494"/>
    <w:rsid w:val="0030525E"/>
    <w:rsid w:val="00366FE6"/>
    <w:rsid w:val="00382DC0"/>
    <w:rsid w:val="004E69B5"/>
    <w:rsid w:val="00501291"/>
    <w:rsid w:val="00505E0B"/>
    <w:rsid w:val="005158DC"/>
    <w:rsid w:val="005A028B"/>
    <w:rsid w:val="005D05E3"/>
    <w:rsid w:val="005E180A"/>
    <w:rsid w:val="006168B1"/>
    <w:rsid w:val="00647331"/>
    <w:rsid w:val="00650099"/>
    <w:rsid w:val="00687DB0"/>
    <w:rsid w:val="006E579A"/>
    <w:rsid w:val="00807A90"/>
    <w:rsid w:val="0083606B"/>
    <w:rsid w:val="008A522D"/>
    <w:rsid w:val="009C2E44"/>
    <w:rsid w:val="00A9303F"/>
    <w:rsid w:val="00AB72AE"/>
    <w:rsid w:val="00AD4DE1"/>
    <w:rsid w:val="00B44567"/>
    <w:rsid w:val="00B46390"/>
    <w:rsid w:val="00C63E25"/>
    <w:rsid w:val="00D866AB"/>
    <w:rsid w:val="00DA48BF"/>
    <w:rsid w:val="00E070E8"/>
    <w:rsid w:val="00EC7031"/>
    <w:rsid w:val="00EE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2013-08-09T08:23:00Z</cp:lastPrinted>
  <dcterms:created xsi:type="dcterms:W3CDTF">2013-04-11T15:41:00Z</dcterms:created>
  <dcterms:modified xsi:type="dcterms:W3CDTF">2013-08-09T08:23:00Z</dcterms:modified>
</cp:coreProperties>
</file>