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CD69AE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r w:rsidRPr="00C63E25">
        <w:rPr>
          <w:rFonts w:eastAsia="Arial Unicode MS"/>
          <w:b/>
          <w:bCs/>
          <w:szCs w:val="28"/>
        </w:rPr>
        <w:t>П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CD69AE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FD0C36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CD69AE">
              <w:t>37-1/17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810205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810205" w:rsidRPr="00810205">
        <w:rPr>
          <w:b/>
        </w:rPr>
        <w:t xml:space="preserve"> 1891</w:t>
      </w:r>
    </w:p>
    <w:p w:rsidR="00C658DF" w:rsidRDefault="00C658DF">
      <w:pPr>
        <w:ind w:right="-1759"/>
      </w:pPr>
    </w:p>
    <w:p w:rsidR="00BD5E14" w:rsidRPr="00810205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810205" w:rsidRDefault="00D635D8" w:rsidP="00BD5E14">
      <w:pPr>
        <w:ind w:right="43"/>
        <w:jc w:val="both"/>
      </w:pPr>
    </w:p>
    <w:p w:rsidR="00BD5E14" w:rsidRDefault="00CD69AE" w:rsidP="00BD5E14">
      <w:pPr>
        <w:ind w:right="43"/>
        <w:jc w:val="center"/>
      </w:pPr>
      <w:bookmarkStart w:id="4" w:name="ik_name_2"/>
      <w:bookmarkEnd w:id="4"/>
      <w:r w:rsidRPr="00810205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CD69AE" w:rsidRDefault="00CD69AE" w:rsidP="00CD69AE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№1891 в количестве 13 членов комиссии с правом решающего голоса в составе:</w:t>
      </w:r>
    </w:p>
    <w:p w:rsidR="00CD69AE" w:rsidRDefault="00CD69AE">
      <w:pPr>
        <w:jc w:val="both"/>
        <w:rPr>
          <w:szCs w:val="28"/>
        </w:rPr>
      </w:pPr>
      <w:r>
        <w:rPr>
          <w:szCs w:val="28"/>
        </w:rPr>
        <w:t>-  Афанасьева Наталья Юрьевна, 16.02.1963 года  рождения, образование высшее, выдвинут(а) Ростовское региональное отделение политической партии "ПАТРИОТЫ РОССИИ"</w:t>
      </w:r>
    </w:p>
    <w:p w:rsidR="00CD69AE" w:rsidRDefault="00CD69AE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Баглай</w:t>
      </w:r>
      <w:proofErr w:type="spellEnd"/>
      <w:r>
        <w:rPr>
          <w:szCs w:val="28"/>
        </w:rPr>
        <w:t xml:space="preserve"> Владимир Иванович, 02.01.1951 года  рождения, образование среднее профессиональное, выдвинут(а) Ростовское-на-Дону местное отделение политической партии "Коммунистическая партия Российской Федерации"</w:t>
      </w:r>
    </w:p>
    <w:p w:rsidR="00CD69AE" w:rsidRDefault="00CD69AE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Бугара</w:t>
      </w:r>
      <w:proofErr w:type="spellEnd"/>
      <w:r>
        <w:rPr>
          <w:szCs w:val="28"/>
        </w:rPr>
        <w:t xml:space="preserve"> Галина Степановна, 01.08.1956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10205">
        <w:rPr>
          <w:szCs w:val="28"/>
        </w:rPr>
        <w:t xml:space="preserve">собранием избирателей </w:t>
      </w:r>
      <w:r>
        <w:rPr>
          <w:szCs w:val="28"/>
        </w:rPr>
        <w:t>МКУ "УСЗН Первомайского района г. Ростова-на-Дону"</w:t>
      </w:r>
    </w:p>
    <w:p w:rsidR="00CD69AE" w:rsidRDefault="00CD69AE">
      <w:pPr>
        <w:jc w:val="both"/>
        <w:rPr>
          <w:szCs w:val="28"/>
        </w:rPr>
      </w:pPr>
      <w:r>
        <w:rPr>
          <w:szCs w:val="28"/>
        </w:rPr>
        <w:t xml:space="preserve">-  Волошина Мария </w:t>
      </w:r>
      <w:proofErr w:type="spellStart"/>
      <w:r>
        <w:rPr>
          <w:szCs w:val="28"/>
        </w:rPr>
        <w:t>Бореевна</w:t>
      </w:r>
      <w:proofErr w:type="spellEnd"/>
      <w:r>
        <w:rPr>
          <w:szCs w:val="28"/>
        </w:rPr>
        <w:t>, 14.07.1961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</w:t>
      </w:r>
      <w:r w:rsidR="00810205" w:rsidRPr="00810205">
        <w:rPr>
          <w:szCs w:val="28"/>
        </w:rPr>
        <w:t xml:space="preserve"> </w:t>
      </w:r>
      <w:r w:rsidR="00810205">
        <w:rPr>
          <w:szCs w:val="28"/>
        </w:rPr>
        <w:t xml:space="preserve">собранием избирателей </w:t>
      </w:r>
      <w:r>
        <w:rPr>
          <w:szCs w:val="28"/>
        </w:rPr>
        <w:t xml:space="preserve"> МКУ "УСЗН Первомайского района г. Ростова-на-Дону"</w:t>
      </w:r>
    </w:p>
    <w:p w:rsidR="00CD69AE" w:rsidRDefault="00CD69AE">
      <w:pPr>
        <w:jc w:val="both"/>
        <w:rPr>
          <w:szCs w:val="28"/>
        </w:rPr>
      </w:pPr>
      <w:r>
        <w:rPr>
          <w:szCs w:val="28"/>
        </w:rPr>
        <w:lastRenderedPageBreak/>
        <w:t>-  Глушенкова Татьяна Николаевна, 07.09.1964 года  рождения, образование среднее профессиональное, выдвинут(а) Региональное отделение в Ростовской области Всероссийской политической партии "ПРАВОЕ ДЕЛО"</w:t>
      </w:r>
    </w:p>
    <w:p w:rsidR="00CD69AE" w:rsidRDefault="00CD69AE">
      <w:pPr>
        <w:jc w:val="both"/>
        <w:rPr>
          <w:szCs w:val="28"/>
        </w:rPr>
      </w:pPr>
      <w:r>
        <w:rPr>
          <w:szCs w:val="28"/>
        </w:rPr>
        <w:t>-  Григорьева Людмила Анатольевна, 09.12.1975 года  рождения, образование высшее, выдвинут(а) Ростовское региональное отделение Политической партии "Либерально-демократическая партия России"</w:t>
      </w:r>
    </w:p>
    <w:p w:rsidR="00CD69AE" w:rsidRDefault="00CD69AE">
      <w:pPr>
        <w:jc w:val="both"/>
        <w:rPr>
          <w:szCs w:val="28"/>
        </w:rPr>
      </w:pPr>
      <w:r>
        <w:rPr>
          <w:szCs w:val="28"/>
        </w:rPr>
        <w:t>-  Жданова Лариса Валериановна, 21.11.1963 года  рождения, образование высшее, выдвинут(а) Региональное отделение в Ростовской области политической партии "Демократическая партия России"</w:t>
      </w:r>
    </w:p>
    <w:p w:rsidR="00CD69AE" w:rsidRDefault="00CD69AE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Жуковина</w:t>
      </w:r>
      <w:proofErr w:type="spellEnd"/>
      <w:r>
        <w:rPr>
          <w:szCs w:val="28"/>
        </w:rPr>
        <w:t xml:space="preserve"> Наталья Павловна, 12.03.1982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10205">
        <w:rPr>
          <w:szCs w:val="28"/>
        </w:rPr>
        <w:t xml:space="preserve">собранием избирателей </w:t>
      </w:r>
      <w:r>
        <w:rPr>
          <w:szCs w:val="28"/>
        </w:rPr>
        <w:t>МКУ "УСЗН Первомайского района г. Ростова-на-Дону"</w:t>
      </w:r>
    </w:p>
    <w:p w:rsidR="00CD69AE" w:rsidRDefault="00CD69AE">
      <w:pPr>
        <w:jc w:val="both"/>
        <w:rPr>
          <w:szCs w:val="28"/>
        </w:rPr>
      </w:pPr>
      <w:r>
        <w:rPr>
          <w:szCs w:val="28"/>
        </w:rPr>
        <w:t>-  Зинченко Ирина Борисовна, 01.12.1964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10205">
        <w:rPr>
          <w:szCs w:val="28"/>
        </w:rPr>
        <w:t xml:space="preserve">собранием избирателей </w:t>
      </w:r>
      <w:r>
        <w:rPr>
          <w:szCs w:val="28"/>
        </w:rPr>
        <w:t>МКУ "УСЗН Первомайского района г. Ростова-на-Дону"</w:t>
      </w:r>
    </w:p>
    <w:p w:rsidR="00CD69AE" w:rsidRDefault="00CD69AE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Комкова</w:t>
      </w:r>
      <w:proofErr w:type="spellEnd"/>
      <w:r>
        <w:rPr>
          <w:szCs w:val="28"/>
        </w:rPr>
        <w:t xml:space="preserve"> Галина Павловна, 21.02.1949 года  рождения, образование среднее профессиональное, выдвинут(а) </w:t>
      </w:r>
      <w:r w:rsidR="00810205">
        <w:rPr>
          <w:szCs w:val="28"/>
        </w:rPr>
        <w:t xml:space="preserve">собранием избирателей </w:t>
      </w:r>
      <w:r>
        <w:rPr>
          <w:szCs w:val="28"/>
        </w:rPr>
        <w:t>МКУ "УСЗН Первомайского района г. Ростова-на-Дону"</w:t>
      </w:r>
    </w:p>
    <w:p w:rsidR="00CD69AE" w:rsidRDefault="00CD69AE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Мосенцева</w:t>
      </w:r>
      <w:proofErr w:type="spellEnd"/>
      <w:r>
        <w:rPr>
          <w:szCs w:val="28"/>
        </w:rPr>
        <w:t xml:space="preserve"> Татьяна Ивановна, 28.09.1955 года  рождения, образование среднее профессиональное, выдвинут(а) Региональное отделение Политической партии СПРАВЕДЛИВАЯ РОССИЯ в Ростовской области</w:t>
      </w:r>
    </w:p>
    <w:p w:rsidR="00CD69AE" w:rsidRDefault="00CD69AE">
      <w:pPr>
        <w:jc w:val="both"/>
        <w:rPr>
          <w:szCs w:val="28"/>
        </w:rPr>
      </w:pPr>
      <w:r>
        <w:rPr>
          <w:szCs w:val="28"/>
        </w:rPr>
        <w:t>-  Черга Елена Юрьевна, 06.02.1971 года  рождения, образование среднее профессиональное, выдвинут(а) Ростовское региональное отделение Всероссийской политической партии "ЕДИНАЯ РОССИЯ"</w:t>
      </w:r>
    </w:p>
    <w:p w:rsidR="00CD69AE" w:rsidRDefault="00CD69AE">
      <w:pPr>
        <w:jc w:val="both"/>
        <w:rPr>
          <w:szCs w:val="28"/>
        </w:rPr>
      </w:pPr>
      <w:r>
        <w:rPr>
          <w:szCs w:val="28"/>
        </w:rPr>
        <w:t>-  Шевченко Светлана Георгиевна, 16.09.1953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  <w:r w:rsidR="00FD0C36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CD69AE" w:rsidRDefault="00CD69AE" w:rsidP="00CD69AE">
      <w:pPr>
        <w:ind w:firstLine="510"/>
        <w:jc w:val="both"/>
        <w:rPr>
          <w:szCs w:val="28"/>
        </w:rPr>
      </w:pPr>
      <w:r>
        <w:rPr>
          <w:szCs w:val="28"/>
        </w:rPr>
        <w:t>2. Разместить настоящее постановление на сайте Территориальной избирательной комиссии Первомай</w:t>
      </w:r>
      <w:r w:rsidR="00FD0C36">
        <w:rPr>
          <w:szCs w:val="28"/>
        </w:rPr>
        <w:t>ского района г. Ростова-на-Дону.</w:t>
      </w:r>
      <w:bookmarkStart w:id="5" w:name="_GoBack"/>
      <w:bookmarkEnd w:id="5"/>
    </w:p>
    <w:p w:rsidR="00CD69AE" w:rsidRDefault="00CD69AE" w:rsidP="00D635D8">
      <w:pPr>
        <w:ind w:firstLine="510"/>
        <w:jc w:val="both"/>
        <w:rPr>
          <w:szCs w:val="28"/>
        </w:rPr>
      </w:pPr>
    </w:p>
    <w:p w:rsidR="00CD69AE" w:rsidRDefault="00CD69AE" w:rsidP="00D635D8">
      <w:pPr>
        <w:ind w:firstLine="510"/>
        <w:jc w:val="both"/>
        <w:rPr>
          <w:szCs w:val="28"/>
        </w:rPr>
      </w:pPr>
      <w:r>
        <w:rPr>
          <w:szCs w:val="28"/>
        </w:rPr>
        <w:t>3.  Контроль за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CD69AE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CD69AE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747F8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CD69AE"/>
    <w:rsid w:val="0030603B"/>
    <w:rsid w:val="004072C1"/>
    <w:rsid w:val="006D5669"/>
    <w:rsid w:val="00747F8C"/>
    <w:rsid w:val="00810205"/>
    <w:rsid w:val="00A7217C"/>
    <w:rsid w:val="00AD1E42"/>
    <w:rsid w:val="00BD5E14"/>
    <w:rsid w:val="00C658DF"/>
    <w:rsid w:val="00CD69AE"/>
    <w:rsid w:val="00D635D8"/>
    <w:rsid w:val="00FD0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8C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02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02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3</TotalTime>
  <Pages>2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2013-04-12T09:01:00Z</dcterms:created>
  <dcterms:modified xsi:type="dcterms:W3CDTF">2013-04-13T11:22:00Z</dcterms:modified>
</cp:coreProperties>
</file>