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30525E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30525E">
              <w:rPr>
                <w:b/>
                <w:sz w:val="28"/>
              </w:rPr>
              <w:t>3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30525E">
        <w:rPr>
          <w:b/>
          <w:bCs/>
          <w:sz w:val="28"/>
          <w:szCs w:val="28"/>
        </w:rPr>
        <w:t>7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30525E">
        <w:rPr>
          <w:sz w:val="28"/>
          <w:szCs w:val="28"/>
        </w:rPr>
        <w:t>7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30525E">
        <w:rPr>
          <w:sz w:val="28"/>
          <w:szCs w:val="28"/>
        </w:rPr>
        <w:t>7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30525E" w:rsidRPr="00366FE6" w:rsidTr="00BD1E39">
        <w:trPr>
          <w:trHeight w:val="573"/>
        </w:trPr>
        <w:tc>
          <w:tcPr>
            <w:tcW w:w="804" w:type="dxa"/>
          </w:tcPr>
          <w:p w:rsidR="0030525E" w:rsidRPr="00A9720D" w:rsidRDefault="0030525E" w:rsidP="00151F97">
            <w:pPr>
              <w:jc w:val="center"/>
            </w:pPr>
            <w:bookmarkStart w:id="0" w:name="_GoBack" w:colFirst="0" w:colLast="4"/>
            <w:r w:rsidRPr="00A9720D">
              <w:t>1897</w:t>
            </w:r>
          </w:p>
        </w:tc>
        <w:tc>
          <w:tcPr>
            <w:tcW w:w="3307" w:type="dxa"/>
          </w:tcPr>
          <w:p w:rsidR="0030525E" w:rsidRPr="00A9720D" w:rsidRDefault="0030525E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Гаркуша</w:t>
            </w:r>
          </w:p>
          <w:p w:rsidR="0030525E" w:rsidRPr="00A9720D" w:rsidRDefault="0030525E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Татьяна Александро</w:t>
            </w:r>
            <w:r w:rsidRPr="00A9720D">
              <w:rPr>
                <w:b/>
              </w:rPr>
              <w:t>в</w:t>
            </w:r>
            <w:r w:rsidRPr="00A9720D">
              <w:rPr>
                <w:b/>
              </w:rPr>
              <w:t>на</w:t>
            </w:r>
          </w:p>
        </w:tc>
        <w:tc>
          <w:tcPr>
            <w:tcW w:w="1418" w:type="dxa"/>
          </w:tcPr>
          <w:p w:rsidR="0030525E" w:rsidRPr="00A9720D" w:rsidRDefault="0030525E" w:rsidP="00151F97">
            <w:pPr>
              <w:jc w:val="center"/>
            </w:pPr>
            <w:r w:rsidRPr="00A9720D">
              <w:t>1967</w:t>
            </w:r>
          </w:p>
        </w:tc>
        <w:tc>
          <w:tcPr>
            <w:tcW w:w="1559" w:type="dxa"/>
          </w:tcPr>
          <w:p w:rsidR="0030525E" w:rsidRPr="00A9720D" w:rsidRDefault="0030525E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30525E" w:rsidRPr="00A9720D" w:rsidRDefault="0030525E" w:rsidP="00151F97">
            <w:pPr>
              <w:jc w:val="both"/>
            </w:pPr>
            <w:r w:rsidRPr="00A9720D">
              <w:t>собранием избирателей</w:t>
            </w:r>
          </w:p>
          <w:p w:rsidR="0030525E" w:rsidRPr="00A9720D" w:rsidRDefault="0030525E" w:rsidP="00151F97">
            <w:pPr>
              <w:jc w:val="both"/>
            </w:pPr>
            <w:r w:rsidRPr="00A9720D">
              <w:t>МБОУ СОШ № 109</w:t>
            </w:r>
          </w:p>
        </w:tc>
      </w:tr>
      <w:bookmarkEnd w:id="0"/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30525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E3CF2"/>
    <w:rsid w:val="00142439"/>
    <w:rsid w:val="0030525E"/>
    <w:rsid w:val="00366FE6"/>
    <w:rsid w:val="00382DC0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2013-04-11T15:38:00Z</dcterms:created>
  <dcterms:modified xsi:type="dcterms:W3CDTF">2013-04-11T15:38:00Z</dcterms:modified>
</cp:coreProperties>
</file>