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8FB" w:rsidRDefault="00BB78FB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bookmarkStart w:id="0" w:name="_GoBack"/>
      <w:bookmarkEnd w:id="0"/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8653E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8653E4">
              <w:rPr>
                <w:b/>
                <w:sz w:val="28"/>
              </w:rPr>
              <w:t>6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8653E4">
        <w:rPr>
          <w:b/>
          <w:bCs/>
          <w:sz w:val="28"/>
          <w:szCs w:val="28"/>
        </w:rPr>
        <w:t>20</w:t>
      </w:r>
    </w:p>
    <w:p w:rsidR="00EC7031" w:rsidRDefault="00EC7031" w:rsidP="00EC7031">
      <w:pPr>
        <w:rPr>
          <w:b/>
          <w:sz w:val="28"/>
          <w:szCs w:val="28"/>
        </w:rPr>
      </w:pPr>
    </w:p>
    <w:p w:rsidR="00D866AB" w:rsidRDefault="005D05E3" w:rsidP="00865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8653E4">
        <w:rPr>
          <w:sz w:val="28"/>
          <w:szCs w:val="28"/>
        </w:rPr>
        <w:t>20</w:t>
      </w:r>
      <w:r>
        <w:rPr>
          <w:sz w:val="28"/>
          <w:szCs w:val="28"/>
        </w:rPr>
        <w:t>,</w:t>
      </w: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20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024"/>
        <w:gridCol w:w="1275"/>
        <w:gridCol w:w="1701"/>
        <w:gridCol w:w="3544"/>
      </w:tblGrid>
      <w:tr w:rsidR="00EC7031" w:rsidRPr="00366FE6" w:rsidTr="008653E4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024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275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701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3544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8653E4" w:rsidRPr="00366FE6" w:rsidTr="008653E4">
        <w:trPr>
          <w:trHeight w:val="573"/>
        </w:trPr>
        <w:tc>
          <w:tcPr>
            <w:tcW w:w="804" w:type="dxa"/>
          </w:tcPr>
          <w:p w:rsidR="008653E4" w:rsidRPr="00A9720D" w:rsidRDefault="008653E4" w:rsidP="00151F97">
            <w:pPr>
              <w:jc w:val="center"/>
            </w:pPr>
            <w:r w:rsidRPr="00A9720D">
              <w:t>1920</w:t>
            </w:r>
          </w:p>
        </w:tc>
        <w:tc>
          <w:tcPr>
            <w:tcW w:w="3024" w:type="dxa"/>
          </w:tcPr>
          <w:p w:rsidR="008653E4" w:rsidRPr="00A9720D" w:rsidRDefault="008653E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Медведева</w:t>
            </w:r>
          </w:p>
          <w:p w:rsidR="008653E4" w:rsidRPr="00A9720D" w:rsidRDefault="008653E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Елена Александровна</w:t>
            </w:r>
          </w:p>
        </w:tc>
        <w:tc>
          <w:tcPr>
            <w:tcW w:w="1275" w:type="dxa"/>
          </w:tcPr>
          <w:p w:rsidR="008653E4" w:rsidRPr="00A9720D" w:rsidRDefault="008653E4" w:rsidP="00151F97">
            <w:pPr>
              <w:jc w:val="center"/>
            </w:pPr>
            <w:r w:rsidRPr="00A9720D">
              <w:t>1968</w:t>
            </w:r>
          </w:p>
        </w:tc>
        <w:tc>
          <w:tcPr>
            <w:tcW w:w="1701" w:type="dxa"/>
          </w:tcPr>
          <w:p w:rsidR="008653E4" w:rsidRPr="00A9720D" w:rsidRDefault="008653E4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3544" w:type="dxa"/>
          </w:tcPr>
          <w:p w:rsidR="008653E4" w:rsidRPr="00A9720D" w:rsidRDefault="008653E4" w:rsidP="00151F97">
            <w:pPr>
              <w:jc w:val="both"/>
            </w:pPr>
            <w:r w:rsidRPr="00A9720D">
              <w:t>собранием избирателей</w:t>
            </w:r>
          </w:p>
          <w:p w:rsidR="008653E4" w:rsidRPr="00A9720D" w:rsidRDefault="008653E4" w:rsidP="00151F97">
            <w:pPr>
              <w:jc w:val="both"/>
            </w:pPr>
            <w:r w:rsidRPr="00A9720D">
              <w:t>МКУ "Отдел образования Пе</w:t>
            </w:r>
            <w:r w:rsidRPr="00A9720D">
              <w:t>р</w:t>
            </w:r>
            <w:r w:rsidRPr="00A9720D">
              <w:t>вомайского района   г. Ростова-на-Дону"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 xml:space="preserve">20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BB78F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8653E4">
      <w:pPr>
        <w:jc w:val="both"/>
      </w:pPr>
    </w:p>
    <w:sectPr w:rsidR="005D05E3" w:rsidRPr="00C63E25" w:rsidSect="00A010F7">
      <w:pgSz w:w="11906" w:h="16838"/>
      <w:pgMar w:top="0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653E4"/>
    <w:rsid w:val="008A522D"/>
    <w:rsid w:val="00993F8A"/>
    <w:rsid w:val="009C2E44"/>
    <w:rsid w:val="00A010F7"/>
    <w:rsid w:val="00A9303F"/>
    <w:rsid w:val="00A97502"/>
    <w:rsid w:val="00AB6156"/>
    <w:rsid w:val="00AB72AE"/>
    <w:rsid w:val="00AD4DE1"/>
    <w:rsid w:val="00B263E2"/>
    <w:rsid w:val="00B44567"/>
    <w:rsid w:val="00B46390"/>
    <w:rsid w:val="00B76301"/>
    <w:rsid w:val="00BB78FB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2013-08-09T08:30:00Z</cp:lastPrinted>
  <dcterms:created xsi:type="dcterms:W3CDTF">2013-04-11T15:52:00Z</dcterms:created>
  <dcterms:modified xsi:type="dcterms:W3CDTF">2013-08-09T08:31:00Z</dcterms:modified>
</cp:coreProperties>
</file>