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53C63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653C63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D515F3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653C63">
              <w:t>37-1/53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CA41B9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CA41B9" w:rsidRPr="00CA41B9">
        <w:rPr>
          <w:b/>
        </w:rPr>
        <w:t xml:space="preserve"> 1927</w:t>
      </w:r>
    </w:p>
    <w:p w:rsidR="00C658DF" w:rsidRDefault="00C658DF">
      <w:pPr>
        <w:ind w:right="-1759"/>
      </w:pPr>
    </w:p>
    <w:p w:rsidR="00BD5E14" w:rsidRPr="00CA41B9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CA41B9" w:rsidRDefault="00D635D8" w:rsidP="00BD5E14">
      <w:pPr>
        <w:ind w:right="43"/>
        <w:jc w:val="both"/>
      </w:pPr>
    </w:p>
    <w:p w:rsidR="00BD5E14" w:rsidRDefault="00653C63" w:rsidP="00BD5E14">
      <w:pPr>
        <w:ind w:right="43"/>
        <w:jc w:val="center"/>
      </w:pPr>
      <w:bookmarkStart w:id="4" w:name="ik_name_2"/>
      <w:bookmarkEnd w:id="4"/>
      <w:r w:rsidRPr="00CA41B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653C63" w:rsidRDefault="00653C63" w:rsidP="00653C63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№1927 в количестве 13 членов комиссии с правом решающего голоса в составе: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Бугаева Надежда Михайловна, 27.07.1960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A41B9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Гацуц</w:t>
      </w:r>
      <w:proofErr w:type="spellEnd"/>
      <w:r>
        <w:rPr>
          <w:szCs w:val="28"/>
        </w:rPr>
        <w:t xml:space="preserve"> Вячеслав Евгеньевич, 07.06.1968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Зубов Иван Николаевич, 07.04.1967 года  рождения, образование среднее (полное) общее, выдвинут(а) Ростовское-на-Дону местное отделение политической партии "Коммунистическая партия Российской Федерации"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Ищенко Ольга Павловна, 30.12.1953 года  рождения, образование высшее, выдвинут(а) ОАО "Алмаз"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lastRenderedPageBreak/>
        <w:t>-  Кочетов Ефим Игоревич, 02.11.1984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Кочетова</w:t>
      </w:r>
      <w:proofErr w:type="spellEnd"/>
      <w:r>
        <w:rPr>
          <w:szCs w:val="28"/>
        </w:rPr>
        <w:t xml:space="preserve"> Валентина Николаевна, 01.01.1950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A41B9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Моргачев</w:t>
      </w:r>
      <w:proofErr w:type="spellEnd"/>
      <w:r>
        <w:rPr>
          <w:szCs w:val="28"/>
        </w:rPr>
        <w:t xml:space="preserve"> Владимир Борисович, 30.04.1976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Ногина Галина Анатольевна, 09.07.1963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Пономарева Татьяна Павловна, 04.09.1956 года  рождения, образование высшее, выдвинут(а) Ростовское региональное отделение политической партии "ПАТРИОТЫ РОССИИ"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Савельева Надежда Алексеевна, 27.08.1947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A41B9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>-  Свинцова Наталия Алексеевна, 28.11.1950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Скулкина</w:t>
      </w:r>
      <w:proofErr w:type="spellEnd"/>
      <w:r>
        <w:rPr>
          <w:szCs w:val="28"/>
        </w:rPr>
        <w:t xml:space="preserve"> Наталья Викторовна, 20.03.1985 года  рождения, образование высшее, выдвинут(а) Ростовское региональное отделение Политической партии "Либерально-демократическая партия России"</w:t>
      </w:r>
    </w:p>
    <w:p w:rsidR="00653C63" w:rsidRDefault="00653C6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Устиненко</w:t>
      </w:r>
      <w:proofErr w:type="spellEnd"/>
      <w:r>
        <w:rPr>
          <w:szCs w:val="28"/>
        </w:rPr>
        <w:t xml:space="preserve"> Валентина Федоровна, 14.12.1956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A41B9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  <w:r w:rsidR="00D515F3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653C63" w:rsidRDefault="00653C63" w:rsidP="00653C63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D515F3">
        <w:rPr>
          <w:szCs w:val="28"/>
        </w:rPr>
        <w:t>ского района г. Ростова-на-Дону.</w:t>
      </w:r>
      <w:bookmarkStart w:id="5" w:name="_GoBack"/>
      <w:bookmarkEnd w:id="5"/>
    </w:p>
    <w:p w:rsidR="00653C63" w:rsidRDefault="00653C63" w:rsidP="00D635D8">
      <w:pPr>
        <w:ind w:firstLine="510"/>
        <w:jc w:val="both"/>
        <w:rPr>
          <w:szCs w:val="28"/>
        </w:rPr>
      </w:pPr>
    </w:p>
    <w:p w:rsidR="00653C63" w:rsidRDefault="00653C63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53C63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653C63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9B4A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653C63"/>
    <w:rsid w:val="0030603B"/>
    <w:rsid w:val="004072C1"/>
    <w:rsid w:val="00653C63"/>
    <w:rsid w:val="006D5669"/>
    <w:rsid w:val="009B4A31"/>
    <w:rsid w:val="00A7217C"/>
    <w:rsid w:val="00AD1E42"/>
    <w:rsid w:val="00BD5E14"/>
    <w:rsid w:val="00C658DF"/>
    <w:rsid w:val="00CA41B9"/>
    <w:rsid w:val="00D515F3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3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2013-04-12T09:42:00Z</dcterms:created>
  <dcterms:modified xsi:type="dcterms:W3CDTF">2013-04-13T11:44:00Z</dcterms:modified>
</cp:coreProperties>
</file>